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17" w:rsidRPr="0041029F" w:rsidRDefault="00F95C1B" w:rsidP="00C32684">
      <w:bookmarkStart w:id="0" w:name="_GoBack"/>
      <w:bookmarkEnd w:id="0"/>
      <w:r>
        <w:rPr>
          <w:b/>
          <w:bCs/>
          <w:noProof/>
          <w:color w:val="943634" w:themeColor="accent2" w:themeShade="BF"/>
          <w:kern w:val="36"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46EC6E3" wp14:editId="38D0DC1D">
            <wp:simplePos x="0" y="0"/>
            <wp:positionH relativeFrom="column">
              <wp:posOffset>1956435</wp:posOffset>
            </wp:positionH>
            <wp:positionV relativeFrom="paragraph">
              <wp:posOffset>-176530</wp:posOffset>
            </wp:positionV>
            <wp:extent cx="1706880" cy="409575"/>
            <wp:effectExtent l="0" t="0" r="762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EFL_4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F9922B8" wp14:editId="70D5D30B">
            <wp:simplePos x="0" y="0"/>
            <wp:positionH relativeFrom="column">
              <wp:posOffset>4060190</wp:posOffset>
            </wp:positionH>
            <wp:positionV relativeFrom="paragraph">
              <wp:posOffset>-176530</wp:posOffset>
            </wp:positionV>
            <wp:extent cx="2552700" cy="412750"/>
            <wp:effectExtent l="0" t="0" r="0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-logo（横・文字黒）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346" w:rsidRDefault="00AC7346" w:rsidP="00A64773">
      <w:pPr>
        <w:widowControl/>
        <w:spacing w:before="100" w:beforeAutospacing="1" w:after="100" w:afterAutospacing="1" w:line="140" w:lineRule="atLeast"/>
        <w:jc w:val="center"/>
        <w:outlineLvl w:val="0"/>
        <w:rPr>
          <w:rFonts w:asciiTheme="majorHAnsi" w:eastAsia="ＭＳ Ｐゴシック" w:hAnsiTheme="majorHAnsi" w:cstheme="majorHAnsi"/>
          <w:b/>
          <w:bCs/>
          <w:color w:val="943634" w:themeColor="accent2" w:themeShade="BF"/>
          <w:kern w:val="36"/>
          <w:sz w:val="44"/>
          <w:szCs w:val="44"/>
        </w:rPr>
      </w:pPr>
      <w:r w:rsidRPr="00C5465A">
        <w:rPr>
          <w:rFonts w:asciiTheme="majorHAnsi" w:eastAsia="ＭＳ Ｐゴシック" w:hAnsiTheme="majorHAnsi" w:cstheme="majorHAnsi"/>
          <w:i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4BEDFA" wp14:editId="1BF547DF">
                <wp:simplePos x="0" y="0"/>
                <wp:positionH relativeFrom="column">
                  <wp:posOffset>-121285</wp:posOffset>
                </wp:positionH>
                <wp:positionV relativeFrom="paragraph">
                  <wp:posOffset>655320</wp:posOffset>
                </wp:positionV>
                <wp:extent cx="6734175" cy="609600"/>
                <wp:effectExtent l="0" t="0" r="28575" b="19050"/>
                <wp:wrapNone/>
                <wp:docPr id="8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4175" cy="6096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7E54" w:rsidRPr="0041029F" w:rsidRDefault="00AC7346" w:rsidP="00B27907">
                            <w:pPr>
                              <w:jc w:val="center"/>
                              <w:rPr>
                                <w:rFonts w:asciiTheme="majorHAnsi" w:eastAsia="ＭＳ Ｐゴシック" w:hAnsiTheme="majorHAnsi" w:cstheme="majorHAnsi"/>
                                <w:sz w:val="52"/>
                                <w:szCs w:val="52"/>
                              </w:rPr>
                            </w:pPr>
                            <w:r w:rsidRPr="00AC7346">
                              <w:rPr>
                                <w:rFonts w:asciiTheme="majorHAnsi" w:eastAsia="ＭＳ Ｐゴシック" w:hAnsiTheme="majorHAnsi" w:cstheme="majorHAnsi" w:hint="eastAsia"/>
                                <w:bCs/>
                                <w:i/>
                                <w:color w:val="000000" w:themeColor="text1"/>
                                <w:kern w:val="36"/>
                                <w:sz w:val="52"/>
                                <w:szCs w:val="52"/>
                              </w:rPr>
                              <w:t>TOEFL iBT</w:t>
                            </w:r>
                            <w:r w:rsidRPr="00AC7346">
                              <w:rPr>
                                <w:rFonts w:asciiTheme="majorHAnsi" w:eastAsia="ＭＳ Ｐゴシック" w:hAnsiTheme="majorHAnsi" w:cstheme="majorHAnsi" w:hint="eastAsia"/>
                                <w:bCs/>
                                <w:color w:val="000000" w:themeColor="text1"/>
                                <w:kern w:val="36"/>
                                <w:sz w:val="48"/>
                                <w:szCs w:val="48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Theme="majorHAnsi" w:eastAsia="ＭＳ Ｐゴシック" w:hAnsiTheme="majorHAnsi" w:cstheme="majorHAnsi" w:hint="eastAsia"/>
                                <w:bCs/>
                                <w:color w:val="000000" w:themeColor="text1"/>
                                <w:kern w:val="36"/>
                                <w:sz w:val="52"/>
                                <w:szCs w:val="52"/>
                              </w:rPr>
                              <w:t>テスト初心者向け</w:t>
                            </w:r>
                            <w:r w:rsidR="00D97E54" w:rsidRPr="0041029F">
                              <w:rPr>
                                <w:rFonts w:asciiTheme="majorHAnsi" w:eastAsia="ＭＳ Ｐゴシック" w:hAnsiTheme="majorHAnsi" w:cstheme="majorHAnsi" w:hint="eastAsia"/>
                                <w:bCs/>
                                <w:color w:val="000000" w:themeColor="text1"/>
                                <w:kern w:val="36"/>
                                <w:sz w:val="52"/>
                                <w:szCs w:val="52"/>
                              </w:rPr>
                              <w:t>セミナー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6" style="position:absolute;left:0;text-align:left;margin-left:-9.55pt;margin-top:51.6pt;width:530.2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" fillcolor="yellow" strokecolor="#243f60 [1604]" strokeweight="2pt">
                <v:path arrowok="t"/>
                <v:textbox>
                  <w:txbxContent>
                    <w:p w:rsidR="00D97E54" w:rsidRPr="0041029F" w:rsidRDefault="00AC7346" w:rsidP="00B27907">
                      <w:pPr>
                        <w:jc w:val="center"/>
                        <w:rPr>
                          <w:rFonts w:asciiTheme="majorHAnsi" w:eastAsia="ＭＳ Ｐゴシック" w:hAnsiTheme="majorHAnsi" w:cstheme="majorHAnsi"/>
                          <w:sz w:val="52"/>
                          <w:szCs w:val="52"/>
                        </w:rPr>
                      </w:pPr>
                      <w:r w:rsidRPr="00AC7346">
                        <w:rPr>
                          <w:rFonts w:asciiTheme="majorHAnsi" w:eastAsia="ＭＳ Ｐゴシック" w:hAnsiTheme="majorHAnsi" w:cstheme="majorHAnsi" w:hint="eastAsia"/>
                          <w:bCs/>
                          <w:i/>
                          <w:color w:val="000000" w:themeColor="text1"/>
                          <w:kern w:val="36"/>
                          <w:sz w:val="52"/>
                          <w:szCs w:val="52"/>
                        </w:rPr>
                        <w:t xml:space="preserve">TOEFL </w:t>
                      </w:r>
                      <w:proofErr w:type="spellStart"/>
                      <w:r w:rsidRPr="00AC7346">
                        <w:rPr>
                          <w:rFonts w:asciiTheme="majorHAnsi" w:eastAsia="ＭＳ Ｐゴシック" w:hAnsiTheme="majorHAnsi" w:cstheme="majorHAnsi" w:hint="eastAsia"/>
                          <w:bCs/>
                          <w:i/>
                          <w:color w:val="000000" w:themeColor="text1"/>
                          <w:kern w:val="36"/>
                          <w:sz w:val="52"/>
                          <w:szCs w:val="52"/>
                        </w:rPr>
                        <w:t>iBT</w:t>
                      </w:r>
                      <w:proofErr w:type="spellEnd"/>
                      <w:r w:rsidRPr="00AC7346">
                        <w:rPr>
                          <w:rFonts w:asciiTheme="majorHAnsi" w:eastAsia="ＭＳ Ｐゴシック" w:hAnsiTheme="majorHAnsi" w:cstheme="majorHAnsi" w:hint="eastAsia"/>
                          <w:bCs/>
                          <w:color w:val="000000" w:themeColor="text1"/>
                          <w:kern w:val="36"/>
                          <w:sz w:val="48"/>
                          <w:szCs w:val="48"/>
                          <w:vertAlign w:val="superscript"/>
                        </w:rPr>
                        <w:t>®</w:t>
                      </w:r>
                      <w:r>
                        <w:rPr>
                          <w:rFonts w:asciiTheme="majorHAnsi" w:eastAsia="ＭＳ Ｐゴシック" w:hAnsiTheme="majorHAnsi" w:cstheme="majorHAnsi" w:hint="eastAsia"/>
                          <w:bCs/>
                          <w:color w:val="000000" w:themeColor="text1"/>
                          <w:kern w:val="36"/>
                          <w:sz w:val="52"/>
                          <w:szCs w:val="52"/>
                        </w:rPr>
                        <w:t>テスト初心者向け</w:t>
                      </w:r>
                      <w:r w:rsidR="00D97E54" w:rsidRPr="0041029F">
                        <w:rPr>
                          <w:rFonts w:asciiTheme="majorHAnsi" w:eastAsia="ＭＳ Ｐゴシック" w:hAnsiTheme="majorHAnsi" w:cstheme="majorHAnsi" w:hint="eastAsia"/>
                          <w:bCs/>
                          <w:color w:val="000000" w:themeColor="text1"/>
                          <w:kern w:val="36"/>
                          <w:sz w:val="52"/>
                          <w:szCs w:val="52"/>
                        </w:rPr>
                        <w:t>セミナー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7346" w:rsidRDefault="00AC7346" w:rsidP="00A64773">
      <w:pPr>
        <w:widowControl/>
        <w:spacing w:before="100" w:beforeAutospacing="1" w:after="100" w:afterAutospacing="1" w:line="140" w:lineRule="atLeast"/>
        <w:jc w:val="center"/>
        <w:outlineLvl w:val="0"/>
        <w:rPr>
          <w:rFonts w:asciiTheme="majorHAnsi" w:eastAsia="ＭＳ Ｐゴシック" w:hAnsiTheme="majorHAnsi" w:cstheme="majorHAnsi"/>
          <w:b/>
          <w:bCs/>
          <w:color w:val="943634" w:themeColor="accent2" w:themeShade="BF"/>
          <w:kern w:val="36"/>
          <w:sz w:val="44"/>
          <w:szCs w:val="44"/>
        </w:rPr>
      </w:pPr>
    </w:p>
    <w:p w:rsidR="00F57ECE" w:rsidRPr="0041029F" w:rsidRDefault="00AC7346" w:rsidP="00A64773">
      <w:pPr>
        <w:widowControl/>
        <w:spacing w:before="100" w:beforeAutospacing="1" w:after="100" w:afterAutospacing="1" w:line="140" w:lineRule="atLeast"/>
        <w:jc w:val="center"/>
        <w:outlineLvl w:val="0"/>
        <w:rPr>
          <w:rFonts w:asciiTheme="majorHAnsi" w:eastAsia="ＭＳ Ｐゴシック" w:hAnsiTheme="majorHAnsi" w:cstheme="majorHAnsi"/>
          <w:b/>
          <w:bCs/>
          <w:color w:val="943634" w:themeColor="accent2" w:themeShade="BF"/>
          <w:kern w:val="36"/>
          <w:sz w:val="40"/>
          <w:szCs w:val="40"/>
        </w:rPr>
      </w:pPr>
      <w:r w:rsidRPr="00AC7346">
        <w:rPr>
          <w:rFonts w:asciiTheme="majorHAnsi" w:eastAsia="ＭＳ Ｐゴシック" w:hAnsiTheme="majorHAnsi" w:cstheme="majorHAnsi" w:hint="eastAsia"/>
          <w:b/>
          <w:bCs/>
          <w:color w:val="943634" w:themeColor="accent2" w:themeShade="BF"/>
          <w:kern w:val="36"/>
          <w:sz w:val="44"/>
          <w:szCs w:val="44"/>
        </w:rPr>
        <w:t>『ゼロから始める</w:t>
      </w:r>
      <w:r w:rsidR="00F144F0" w:rsidRPr="00C5465A">
        <w:rPr>
          <w:rFonts w:asciiTheme="majorHAnsi" w:eastAsia="ＭＳ Ｐゴシック" w:hAnsiTheme="majorHAnsi" w:cstheme="majorHAnsi"/>
          <w:b/>
          <w:bCs/>
          <w:i/>
          <w:color w:val="943634" w:themeColor="accent2" w:themeShade="BF"/>
          <w:kern w:val="36"/>
          <w:sz w:val="44"/>
          <w:szCs w:val="44"/>
        </w:rPr>
        <w:t>TOEFL iBT</w:t>
      </w:r>
      <w:r w:rsidR="00F144F0" w:rsidRPr="00C5465A">
        <w:rPr>
          <w:rFonts w:asciiTheme="majorHAnsi" w:eastAsia="ＭＳ Ｐゴシック" w:hAnsiTheme="majorHAnsi" w:cstheme="majorHAnsi"/>
          <w:b/>
          <w:bCs/>
          <w:color w:val="943634" w:themeColor="accent2" w:themeShade="BF"/>
          <w:kern w:val="36"/>
          <w:sz w:val="44"/>
          <w:szCs w:val="44"/>
          <w:vertAlign w:val="superscript"/>
        </w:rPr>
        <w:t>®</w:t>
      </w:r>
      <w:r w:rsidR="00A16164" w:rsidRPr="00C5465A">
        <w:rPr>
          <w:rFonts w:asciiTheme="majorHAnsi" w:eastAsia="ＭＳ Ｐゴシック" w:hAnsiTheme="majorHAnsi" w:cstheme="majorHAnsi"/>
          <w:b/>
          <w:bCs/>
          <w:color w:val="943634" w:themeColor="accent2" w:themeShade="BF"/>
          <w:kern w:val="36"/>
          <w:sz w:val="44"/>
          <w:szCs w:val="44"/>
        </w:rPr>
        <w:t>テスト</w:t>
      </w:r>
      <w:r>
        <w:rPr>
          <w:rFonts w:asciiTheme="majorHAnsi" w:eastAsia="ＭＳ Ｐゴシック" w:hAnsiTheme="majorHAnsi" w:cstheme="majorHAnsi" w:hint="eastAsia"/>
          <w:b/>
          <w:bCs/>
          <w:color w:val="943634" w:themeColor="accent2" w:themeShade="BF"/>
          <w:kern w:val="36"/>
          <w:sz w:val="44"/>
          <w:szCs w:val="44"/>
        </w:rPr>
        <w:t>対策！』</w:t>
      </w:r>
    </w:p>
    <w:p w:rsidR="00BD2927" w:rsidRDefault="00F57ECE" w:rsidP="00DA2ECE">
      <w:pPr>
        <w:ind w:firstLineChars="100" w:firstLine="210"/>
        <w:rPr>
          <w:rFonts w:asciiTheme="majorHAnsi" w:eastAsia="ＭＳ Ｐゴシック" w:hAnsiTheme="majorHAnsi" w:cstheme="majorHAnsi"/>
          <w:color w:val="000000" w:themeColor="text1"/>
          <w:szCs w:val="21"/>
        </w:rPr>
      </w:pPr>
      <w:r w:rsidRPr="00FE3E57">
        <w:rPr>
          <w:rFonts w:asciiTheme="majorHAnsi" w:eastAsia="ＭＳ Ｐゴシック" w:hAnsiTheme="majorHAnsi" w:cstheme="majorHAnsi"/>
          <w:i/>
          <w:color w:val="000000" w:themeColor="text1"/>
          <w:szCs w:val="21"/>
        </w:rPr>
        <w:t>TOEFL</w:t>
      </w:r>
      <w:r w:rsidR="002013F1" w:rsidRPr="0041029F">
        <w:rPr>
          <w:rFonts w:asciiTheme="majorHAnsi" w:eastAsia="ＭＳ Ｐゴシック" w:hAnsiTheme="majorHAnsi" w:cstheme="majorHAnsi"/>
          <w:color w:val="000000" w:themeColor="text1"/>
          <w:szCs w:val="21"/>
        </w:rPr>
        <w:t>テストは、英語を母</w:t>
      </w:r>
      <w:r w:rsidRPr="0041029F">
        <w:rPr>
          <w:rFonts w:asciiTheme="majorHAnsi" w:eastAsia="ＭＳ Ｐゴシック" w:hAnsiTheme="majorHAnsi" w:cstheme="majorHAnsi"/>
          <w:color w:val="000000" w:themeColor="text1"/>
          <w:szCs w:val="21"/>
        </w:rPr>
        <w:t>語としない人々の英語運用能力を測ることを目的に作成された、世界で有数の</w:t>
      </w:r>
      <w:r w:rsidR="00A21078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実績を</w:t>
      </w:r>
      <w:r w:rsidR="00A16164" w:rsidRPr="0041029F">
        <w:rPr>
          <w:rFonts w:asciiTheme="majorHAnsi" w:eastAsia="ＭＳ Ｐゴシック" w:hAnsiTheme="majorHAnsi" w:cstheme="majorHAnsi"/>
          <w:color w:val="000000" w:themeColor="text1"/>
          <w:szCs w:val="21"/>
        </w:rPr>
        <w:t>持つ試験です。</w:t>
      </w:r>
      <w:r w:rsidR="00AC734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もともとは留学する際に求められる指標として</w:t>
      </w:r>
      <w:r w:rsidR="00D40B0F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開発されました</w:t>
      </w:r>
      <w:r w:rsidR="00BD2927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が</w:t>
      </w:r>
      <w:r w:rsidR="00AC7346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、近年では『話す・書く』といった</w:t>
      </w:r>
      <w:r w:rsidR="00091E53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アウトプット</w:t>
      </w:r>
      <w:r w:rsidR="00BD2927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の重要性が求められる中で</w:t>
      </w:r>
      <w:r w:rsidR="00BD2927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4</w:t>
      </w:r>
      <w:r w:rsidR="00BD2927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技能</w:t>
      </w:r>
      <w:r w:rsidR="00091E53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が</w:t>
      </w:r>
      <w:r w:rsidR="00D40B0F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測</w:t>
      </w:r>
      <w:r w:rsidR="00091E53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れる</w:t>
      </w:r>
      <w:r w:rsidR="00BD2927">
        <w:rPr>
          <w:rFonts w:asciiTheme="majorHAnsi" w:eastAsia="ＭＳ Ｐゴシック" w:hAnsiTheme="majorHAnsi" w:cstheme="majorHAnsi" w:hint="eastAsia"/>
          <w:color w:val="000000" w:themeColor="text1"/>
          <w:szCs w:val="21"/>
        </w:rPr>
        <w:t>テストとして脚光を浴びています。</w:t>
      </w:r>
    </w:p>
    <w:p w:rsidR="005D4A7F" w:rsidRPr="00BD2927" w:rsidRDefault="00152D6E" w:rsidP="00BD2927">
      <w:pPr>
        <w:ind w:firstLineChars="100" w:firstLine="210"/>
        <w:rPr>
          <w:rFonts w:asciiTheme="majorHAnsi" w:eastAsia="ＭＳ Ｐゴシック" w:hAnsiTheme="majorHAnsi" w:cstheme="majorHAnsi"/>
          <w:szCs w:val="21"/>
        </w:rPr>
      </w:pPr>
      <w:r w:rsidRPr="0041029F">
        <w:rPr>
          <w:rFonts w:asciiTheme="majorHAnsi" w:eastAsia="ＭＳ Ｐゴシック" w:hAnsiTheme="majorHAnsi" w:cstheme="majorHAnsi"/>
          <w:szCs w:val="21"/>
        </w:rPr>
        <w:t>このたび</w:t>
      </w:r>
      <w:r w:rsidR="00E206C6" w:rsidRPr="0041029F">
        <w:rPr>
          <w:rFonts w:asciiTheme="majorHAnsi" w:eastAsia="ＭＳ Ｐゴシック" w:hAnsiTheme="majorHAnsi" w:cstheme="majorHAnsi"/>
          <w:szCs w:val="21"/>
        </w:rPr>
        <w:t>TOEFL</w:t>
      </w:r>
      <w:r w:rsidR="009B004E" w:rsidRPr="0041029F">
        <w:rPr>
          <w:rFonts w:asciiTheme="majorHAnsi" w:eastAsia="ＭＳ Ｐゴシック" w:hAnsiTheme="majorHAnsi" w:cstheme="majorHAnsi"/>
          <w:szCs w:val="21"/>
        </w:rPr>
        <w:t>テスト</w:t>
      </w:r>
      <w:r w:rsidR="00E206C6" w:rsidRPr="0041029F">
        <w:rPr>
          <w:rFonts w:asciiTheme="majorHAnsi" w:eastAsia="ＭＳ Ｐゴシック" w:hAnsiTheme="majorHAnsi" w:cstheme="majorHAnsi"/>
          <w:szCs w:val="21"/>
        </w:rPr>
        <w:t>日本事務局である</w:t>
      </w:r>
      <w:r w:rsidR="00E206C6" w:rsidRPr="0041029F">
        <w:rPr>
          <w:rFonts w:asciiTheme="majorHAnsi" w:eastAsia="ＭＳ Ｐゴシック" w:hAnsiTheme="majorHAnsi" w:cstheme="majorHAnsi"/>
          <w:szCs w:val="21"/>
        </w:rPr>
        <w:t>CIEE</w:t>
      </w:r>
      <w:r w:rsidR="00B86C1A" w:rsidRPr="0041029F">
        <w:rPr>
          <w:rFonts w:asciiTheme="majorHAnsi" w:eastAsia="ＭＳ Ｐゴシック" w:hAnsiTheme="majorHAnsi" w:cstheme="majorHAnsi"/>
          <w:szCs w:val="21"/>
        </w:rPr>
        <w:t xml:space="preserve">では、　</w:t>
      </w:r>
      <w:r w:rsidR="00BD2927">
        <w:rPr>
          <w:rFonts w:asciiTheme="majorHAnsi" w:eastAsia="ＭＳ Ｐゴシック" w:hAnsiTheme="majorHAnsi" w:cstheme="majorHAnsi" w:hint="eastAsia"/>
          <w:szCs w:val="21"/>
        </w:rPr>
        <w:t>昨年暮れの</w:t>
      </w:r>
      <w:r w:rsidR="00F144F0" w:rsidRPr="0041029F">
        <w:rPr>
          <w:rFonts w:asciiTheme="majorHAnsi" w:eastAsia="ＭＳ Ｐゴシック" w:hAnsiTheme="majorHAnsi" w:cstheme="majorHAnsi"/>
          <w:szCs w:val="21"/>
        </w:rPr>
        <w:t>スコアアップ</w:t>
      </w:r>
      <w:r w:rsidR="00BD2927">
        <w:rPr>
          <w:rFonts w:asciiTheme="majorHAnsi" w:eastAsia="ＭＳ Ｐゴシック" w:hAnsiTheme="majorHAnsi" w:cstheme="majorHAnsi" w:hint="eastAsia"/>
          <w:szCs w:val="21"/>
        </w:rPr>
        <w:t>セミナーに続</w:t>
      </w:r>
      <w:r w:rsidR="00091E53">
        <w:rPr>
          <w:rFonts w:asciiTheme="majorHAnsi" w:eastAsia="ＭＳ Ｐゴシック" w:hAnsiTheme="majorHAnsi" w:cstheme="majorHAnsi" w:hint="eastAsia"/>
          <w:szCs w:val="21"/>
        </w:rPr>
        <w:t>き</w:t>
      </w:r>
      <w:r w:rsidR="00BD2927">
        <w:rPr>
          <w:rFonts w:asciiTheme="majorHAnsi" w:eastAsia="ＭＳ Ｐゴシック" w:hAnsiTheme="majorHAnsi" w:cstheme="majorHAnsi" w:hint="eastAsia"/>
          <w:szCs w:val="21"/>
        </w:rPr>
        <w:t>、</w:t>
      </w:r>
      <w:r w:rsidR="00BD2927">
        <w:rPr>
          <w:rFonts w:asciiTheme="majorHAnsi" w:eastAsia="ＭＳ Ｐゴシック" w:hAnsiTheme="majorHAnsi" w:cstheme="majorHAnsi" w:hint="eastAsia"/>
          <w:szCs w:val="21"/>
        </w:rPr>
        <w:t>TOEFL iBT</w:t>
      </w:r>
      <w:r w:rsidR="00BD2927">
        <w:rPr>
          <w:rFonts w:asciiTheme="majorHAnsi" w:eastAsia="ＭＳ Ｐゴシック" w:hAnsiTheme="majorHAnsi" w:cstheme="majorHAnsi" w:hint="eastAsia"/>
          <w:szCs w:val="21"/>
        </w:rPr>
        <w:t>テスト受験を考えている</w:t>
      </w:r>
      <w:r w:rsidR="00091E53">
        <w:rPr>
          <w:rFonts w:asciiTheme="majorHAnsi" w:eastAsia="ＭＳ Ｐゴシック" w:hAnsiTheme="majorHAnsi" w:cstheme="majorHAnsi" w:hint="eastAsia"/>
          <w:szCs w:val="21"/>
        </w:rPr>
        <w:t>大学生</w:t>
      </w:r>
      <w:r w:rsidR="00C5465A" w:rsidRPr="001A7D5E">
        <w:rPr>
          <w:rFonts w:asciiTheme="majorHAnsi" w:eastAsia="ＭＳ Ｐゴシック" w:hAnsiTheme="majorHAnsi" w:cstheme="majorHAnsi" w:hint="eastAsia"/>
          <w:szCs w:val="21"/>
        </w:rPr>
        <w:t>（大学コンソーシアム京都の会員大学に所属する学生</w:t>
      </w:r>
      <w:r w:rsidR="00091E53">
        <w:rPr>
          <w:rFonts w:asciiTheme="majorHAnsi" w:eastAsia="ＭＳ Ｐゴシック" w:hAnsiTheme="majorHAnsi" w:cstheme="majorHAnsi" w:hint="eastAsia"/>
          <w:szCs w:val="21"/>
        </w:rPr>
        <w:t>限定</w:t>
      </w:r>
      <w:r w:rsidR="00C5465A" w:rsidRPr="001A7D5E">
        <w:rPr>
          <w:rFonts w:asciiTheme="majorHAnsi" w:eastAsia="ＭＳ Ｐゴシック" w:hAnsiTheme="majorHAnsi" w:cstheme="majorHAnsi" w:hint="eastAsia"/>
          <w:szCs w:val="21"/>
        </w:rPr>
        <w:t>）</w:t>
      </w:r>
      <w:r w:rsidR="00D24026" w:rsidRPr="001A7D5E">
        <w:rPr>
          <w:rFonts w:asciiTheme="majorHAnsi" w:eastAsia="ＭＳ Ｐゴシック" w:hAnsiTheme="majorHAnsi" w:cstheme="majorHAnsi"/>
          <w:szCs w:val="21"/>
        </w:rPr>
        <w:t>を対象に</w:t>
      </w:r>
      <w:r w:rsidR="00B86C1A" w:rsidRPr="001A7D5E">
        <w:rPr>
          <w:rFonts w:asciiTheme="majorHAnsi" w:eastAsia="ＭＳ Ｐゴシック" w:hAnsiTheme="majorHAnsi" w:cstheme="majorHAnsi"/>
          <w:szCs w:val="21"/>
        </w:rPr>
        <w:t>ETS</w:t>
      </w:r>
      <w:r w:rsidR="000D1F8B" w:rsidRPr="001A7D5E">
        <w:rPr>
          <w:rFonts w:asciiTheme="majorHAnsi" w:eastAsia="ＭＳ Ｐゴシック" w:hAnsiTheme="majorHAnsi" w:cstheme="majorHAnsi"/>
          <w:szCs w:val="21"/>
        </w:rPr>
        <w:t>公認</w:t>
      </w:r>
      <w:r w:rsidR="00091E53">
        <w:rPr>
          <w:rFonts w:asciiTheme="majorHAnsi" w:eastAsia="ＭＳ Ｐゴシック" w:hAnsiTheme="majorHAnsi" w:cstheme="majorHAnsi" w:hint="eastAsia"/>
          <w:szCs w:val="21"/>
        </w:rPr>
        <w:t xml:space="preserve">　</w:t>
      </w:r>
      <w:r w:rsidR="000D1F8B" w:rsidRPr="001A7D5E">
        <w:rPr>
          <w:rFonts w:asciiTheme="majorHAnsi" w:eastAsia="ＭＳ Ｐゴシック" w:hAnsiTheme="majorHAnsi" w:cstheme="majorHAnsi"/>
          <w:szCs w:val="21"/>
        </w:rPr>
        <w:t>トレーナー</w:t>
      </w:r>
      <w:r w:rsidR="00B86C1A" w:rsidRPr="001A7D5E">
        <w:rPr>
          <w:rFonts w:asciiTheme="majorHAnsi" w:eastAsia="ＭＳ Ｐゴシック" w:hAnsiTheme="majorHAnsi" w:cstheme="majorHAnsi"/>
          <w:szCs w:val="21"/>
        </w:rPr>
        <w:t>による</w:t>
      </w:r>
      <w:r w:rsidR="00BD2927">
        <w:rPr>
          <w:rFonts w:asciiTheme="majorHAnsi" w:eastAsia="ＭＳ Ｐゴシック" w:hAnsiTheme="majorHAnsi" w:cstheme="majorHAnsi" w:hint="eastAsia"/>
          <w:szCs w:val="21"/>
        </w:rPr>
        <w:t>準備</w:t>
      </w:r>
      <w:r w:rsidR="001245A8" w:rsidRPr="001A7D5E">
        <w:rPr>
          <w:rFonts w:asciiTheme="majorHAnsi" w:eastAsia="ＭＳ Ｐゴシック" w:hAnsiTheme="majorHAnsi" w:cstheme="majorHAnsi"/>
          <w:szCs w:val="21"/>
        </w:rPr>
        <w:t>セミナーを</w:t>
      </w:r>
      <w:r w:rsidR="00D24026" w:rsidRPr="001A7D5E">
        <w:rPr>
          <w:rFonts w:asciiTheme="majorHAnsi" w:eastAsia="ＭＳ Ｐゴシック" w:hAnsiTheme="majorHAnsi" w:cstheme="majorHAnsi"/>
          <w:szCs w:val="21"/>
        </w:rPr>
        <w:t>開催致します。</w:t>
      </w:r>
      <w:r w:rsidR="00BD2927">
        <w:rPr>
          <w:rFonts w:asciiTheme="majorHAnsi" w:eastAsia="ＭＳ Ｐゴシック" w:hAnsiTheme="majorHAnsi" w:cstheme="majorHAnsi" w:hint="eastAsia"/>
          <w:szCs w:val="21"/>
        </w:rPr>
        <w:t>今回は初心者向けのセミナーとして、この夏に行っておくべき勉強方法や準備などを知りたい方は</w:t>
      </w:r>
      <w:r w:rsidR="005D4A7F" w:rsidRPr="001A7D5E">
        <w:rPr>
          <w:rFonts w:asciiTheme="majorHAnsi" w:eastAsia="ＭＳ Ｐゴシック" w:hAnsiTheme="majorHAnsi" w:cstheme="majorHAnsi"/>
          <w:szCs w:val="21"/>
        </w:rPr>
        <w:t>是非ご参加ください。</w:t>
      </w:r>
    </w:p>
    <w:p w:rsidR="00F144F0" w:rsidRPr="001A7D5E" w:rsidRDefault="00D86AC8" w:rsidP="00BD2927">
      <w:pPr>
        <w:rPr>
          <w:rFonts w:asciiTheme="majorHAnsi" w:eastAsia="ＭＳ Ｐゴシック" w:hAnsiTheme="majorHAnsi" w:cstheme="majorHAnsi"/>
          <w:szCs w:val="21"/>
        </w:rPr>
      </w:pPr>
      <w:r w:rsidRPr="001A7D5E">
        <w:rPr>
          <w:rFonts w:asciiTheme="majorHAnsi" w:eastAsia="ＭＳ Ｐゴシック" w:hAnsiTheme="majorHAnsi" w:cstheme="majorHAnsi"/>
          <w:szCs w:val="21"/>
        </w:rPr>
        <w:t>参加費無料</w:t>
      </w:r>
      <w:r w:rsidR="00C52317" w:rsidRPr="001A7D5E">
        <w:rPr>
          <w:rFonts w:asciiTheme="majorHAnsi" w:eastAsia="ＭＳ Ｐゴシック" w:hAnsiTheme="majorHAnsi" w:cstheme="majorHAnsi"/>
          <w:szCs w:val="21"/>
        </w:rPr>
        <w:t>、且つ受験準備の参考となる</w:t>
      </w:r>
      <w:r w:rsidR="00A21078" w:rsidRPr="001A7D5E">
        <w:rPr>
          <w:rFonts w:asciiTheme="majorHAnsi" w:eastAsia="ＭＳ Ｐゴシック" w:hAnsiTheme="majorHAnsi" w:cstheme="majorHAnsi" w:hint="eastAsia"/>
          <w:szCs w:val="21"/>
        </w:rPr>
        <w:t>ETS</w:t>
      </w:r>
      <w:r w:rsidR="00A21078" w:rsidRPr="001A7D5E">
        <w:rPr>
          <w:rFonts w:asciiTheme="majorHAnsi" w:eastAsia="ＭＳ Ｐゴシック" w:hAnsiTheme="majorHAnsi" w:cstheme="majorHAnsi" w:hint="eastAsia"/>
          <w:szCs w:val="21"/>
        </w:rPr>
        <w:t>作成の</w:t>
      </w:r>
      <w:r w:rsidR="00C52317" w:rsidRPr="001A7D5E">
        <w:rPr>
          <w:rFonts w:asciiTheme="majorHAnsi" w:eastAsia="ＭＳ Ｐゴシック" w:hAnsiTheme="majorHAnsi" w:cstheme="majorHAnsi"/>
          <w:szCs w:val="21"/>
        </w:rPr>
        <w:t>『</w:t>
      </w:r>
      <w:r w:rsidR="0041029F" w:rsidRPr="001A7D5E">
        <w:rPr>
          <w:rFonts w:asciiTheme="majorHAnsi" w:eastAsia="ＭＳ Ｐゴシック" w:hAnsiTheme="majorHAnsi" w:cstheme="majorHAnsi"/>
          <w:szCs w:val="21"/>
        </w:rPr>
        <w:t>TOEFL Test Prep Pl</w:t>
      </w:r>
      <w:r w:rsidR="00C52317" w:rsidRPr="001A7D5E">
        <w:rPr>
          <w:rFonts w:asciiTheme="majorHAnsi" w:eastAsia="ＭＳ Ｐゴシック" w:hAnsiTheme="majorHAnsi" w:cstheme="majorHAnsi"/>
          <w:szCs w:val="21"/>
        </w:rPr>
        <w:t>anner</w:t>
      </w:r>
      <w:r w:rsidR="00C52317" w:rsidRPr="001A7D5E">
        <w:rPr>
          <w:rFonts w:asciiTheme="majorHAnsi" w:eastAsia="ＭＳ Ｐゴシック" w:hAnsiTheme="majorHAnsi" w:cstheme="majorHAnsi"/>
          <w:szCs w:val="21"/>
        </w:rPr>
        <w:t>』を配布致します</w:t>
      </w:r>
      <w:r w:rsidR="00B86C1A" w:rsidRPr="001A7D5E">
        <w:rPr>
          <w:rFonts w:asciiTheme="majorHAnsi" w:eastAsia="ＭＳ Ｐゴシック" w:hAnsiTheme="majorHAnsi" w:cstheme="majorHAnsi"/>
          <w:szCs w:val="21"/>
        </w:rPr>
        <w:t>。</w:t>
      </w:r>
      <w:r w:rsidR="00D40B0F">
        <w:rPr>
          <w:rFonts w:asciiTheme="majorHAnsi" w:eastAsia="ＭＳ Ｐゴシック" w:hAnsiTheme="majorHAnsi" w:cstheme="majorHAnsi" w:hint="eastAsia"/>
          <w:szCs w:val="21"/>
        </w:rPr>
        <w:br/>
      </w:r>
      <w:r w:rsidR="00BD2927">
        <w:rPr>
          <w:rFonts w:asciiTheme="majorHAnsi" w:eastAsia="ＭＳ Ｐゴシック" w:hAnsiTheme="majorHAnsi" w:cstheme="majorHAnsi" w:hint="eastAsia"/>
          <w:szCs w:val="21"/>
        </w:rPr>
        <w:t>なお、</w:t>
      </w:r>
      <w:r w:rsidR="00973C6F" w:rsidRPr="001A7D5E">
        <w:rPr>
          <w:rFonts w:asciiTheme="majorHAnsi" w:eastAsia="ＭＳ Ｐゴシック" w:hAnsiTheme="majorHAnsi" w:cstheme="majorHAnsi"/>
          <w:szCs w:val="21"/>
        </w:rPr>
        <w:t>定員</w:t>
      </w:r>
      <w:r w:rsidR="00B86C1A" w:rsidRPr="001A7D5E">
        <w:rPr>
          <w:rFonts w:asciiTheme="majorHAnsi" w:eastAsia="ＭＳ Ｐゴシック" w:hAnsiTheme="majorHAnsi" w:cstheme="majorHAnsi"/>
          <w:szCs w:val="21"/>
        </w:rPr>
        <w:t>に達し</w:t>
      </w:r>
      <w:r w:rsidR="00973C6F" w:rsidRPr="001A7D5E">
        <w:rPr>
          <w:rFonts w:asciiTheme="majorHAnsi" w:eastAsia="ＭＳ Ｐゴシック" w:hAnsiTheme="majorHAnsi" w:cstheme="majorHAnsi"/>
          <w:szCs w:val="21"/>
        </w:rPr>
        <w:t>次第、締め切らせて頂きますので</w:t>
      </w:r>
      <w:r w:rsidR="00B86C1A" w:rsidRPr="001A7D5E">
        <w:rPr>
          <w:rFonts w:asciiTheme="majorHAnsi" w:eastAsia="ＭＳ Ｐゴシック" w:hAnsiTheme="majorHAnsi" w:cstheme="majorHAnsi"/>
          <w:szCs w:val="21"/>
        </w:rPr>
        <w:t>予めご了承</w:t>
      </w:r>
      <w:r w:rsidR="00973C6F" w:rsidRPr="001A7D5E">
        <w:rPr>
          <w:rFonts w:asciiTheme="majorHAnsi" w:eastAsia="ＭＳ Ｐゴシック" w:hAnsiTheme="majorHAnsi" w:cstheme="majorHAnsi"/>
          <w:szCs w:val="21"/>
        </w:rPr>
        <w:t>ください。</w:t>
      </w:r>
    </w:p>
    <w:p w:rsidR="009602D6" w:rsidRPr="00091E53" w:rsidRDefault="009602D6" w:rsidP="009602D6">
      <w:pPr>
        <w:widowControl/>
        <w:snapToGrid w:val="0"/>
        <w:spacing w:before="100" w:beforeAutospacing="1" w:after="100" w:afterAutospacing="1"/>
        <w:contextualSpacing/>
        <w:outlineLvl w:val="1"/>
        <w:rPr>
          <w:rFonts w:asciiTheme="majorHAnsi" w:eastAsia="ＭＳ Ｐゴシック" w:hAnsiTheme="majorHAnsi" w:cstheme="majorHAnsi"/>
          <w:b/>
          <w:bCs/>
          <w:kern w:val="0"/>
          <w:sz w:val="36"/>
          <w:szCs w:val="36"/>
        </w:rPr>
      </w:pPr>
    </w:p>
    <w:p w:rsidR="00DC1BF1" w:rsidRDefault="00DC1BF1" w:rsidP="009602D6">
      <w:pPr>
        <w:widowControl/>
        <w:snapToGrid w:val="0"/>
        <w:spacing w:before="100" w:beforeAutospacing="1" w:after="100" w:afterAutospacing="1"/>
        <w:contextualSpacing/>
        <w:outlineLvl w:val="1"/>
        <w:rPr>
          <w:rFonts w:asciiTheme="majorHAnsi" w:eastAsia="ＭＳ Ｐゴシック" w:hAnsiTheme="majorHAnsi" w:cstheme="majorHAnsi"/>
          <w:b/>
          <w:bCs/>
          <w:kern w:val="0"/>
          <w:sz w:val="32"/>
          <w:szCs w:val="32"/>
        </w:rPr>
      </w:pPr>
    </w:p>
    <w:tbl>
      <w:tblPr>
        <w:tblStyle w:val="ab"/>
        <w:tblW w:w="0" w:type="auto"/>
        <w:jc w:val="center"/>
        <w:tblInd w:w="-1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9"/>
        <w:gridCol w:w="9379"/>
      </w:tblGrid>
      <w:tr w:rsidR="002013F1" w:rsidRPr="001A7D5E" w:rsidTr="00FE3E57">
        <w:trPr>
          <w:jc w:val="center"/>
        </w:trPr>
        <w:tc>
          <w:tcPr>
            <w:tcW w:w="969" w:type="dxa"/>
          </w:tcPr>
          <w:p w:rsidR="002013F1" w:rsidRPr="001A7D5E" w:rsidRDefault="002013F1" w:rsidP="00FE3E57">
            <w:pPr>
              <w:widowControl/>
              <w:snapToGrid w:val="0"/>
              <w:spacing w:before="100" w:beforeAutospacing="1" w:after="100" w:afterAutospacing="1"/>
              <w:contextualSpacing/>
              <w:jc w:val="distribute"/>
              <w:outlineLvl w:val="1"/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日時</w:t>
            </w:r>
            <w:r w:rsidR="00D53C2C"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：</w:t>
            </w:r>
          </w:p>
        </w:tc>
        <w:tc>
          <w:tcPr>
            <w:tcW w:w="9379" w:type="dxa"/>
          </w:tcPr>
          <w:p w:rsidR="00DC1BF1" w:rsidRPr="001A7D5E" w:rsidRDefault="00D53C2C" w:rsidP="005053B7">
            <w:pPr>
              <w:widowControl/>
              <w:snapToGrid w:val="0"/>
              <w:spacing w:before="100" w:beforeAutospacing="1" w:after="100" w:afterAutospacing="1"/>
              <w:contextualSpacing/>
              <w:jc w:val="left"/>
              <w:outlineLvl w:val="1"/>
              <w:rPr>
                <w:rFonts w:asciiTheme="majorHAnsi" w:eastAsia="ＭＳ Ｐゴシック" w:hAnsiTheme="majorHAnsi" w:cstheme="majorHAnsi"/>
                <w:bCs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201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6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年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7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月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3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日（</w:t>
            </w:r>
            <w:r w:rsidR="00D015CA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日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）　</w:t>
            </w:r>
            <w:r w:rsidR="00D015CA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10</w:t>
            </w:r>
            <w:r w:rsidR="00D86AC8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：</w:t>
            </w:r>
            <w:r w:rsidR="00FA0559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00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～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13</w:t>
            </w:r>
            <w:r w:rsidR="00D86AC8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：</w:t>
            </w:r>
            <w:r w:rsidR="00FA0559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00</w:t>
            </w:r>
            <w:r w:rsidR="009602D6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　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（受付開始</w:t>
            </w:r>
            <w:r w:rsidR="004A773E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 </w:t>
            </w:r>
            <w:r w:rsidR="00D86AC8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 </w:t>
            </w:r>
            <w:r w:rsidR="00D015CA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9</w:t>
            </w:r>
            <w:r w:rsidR="00D86AC8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：</w:t>
            </w:r>
            <w:r w:rsidR="00D015CA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30</w:t>
            </w:r>
            <w:r w:rsidRPr="00DA0C02">
              <w:rPr>
                <w:rFonts w:asciiTheme="majorHAnsi" w:eastAsia="ＭＳ Ｐゴシック" w:hAnsiTheme="majorHAnsi" w:cstheme="majorHAnsi"/>
                <w:kern w:val="0"/>
                <w:sz w:val="24"/>
              </w:rPr>
              <w:t>～）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 xml:space="preserve">　</w:t>
            </w:r>
          </w:p>
        </w:tc>
      </w:tr>
      <w:tr w:rsidR="002013F1" w:rsidRPr="001A7D5E" w:rsidTr="00FE3E57">
        <w:trPr>
          <w:trHeight w:val="341"/>
          <w:jc w:val="center"/>
        </w:trPr>
        <w:tc>
          <w:tcPr>
            <w:tcW w:w="969" w:type="dxa"/>
          </w:tcPr>
          <w:p w:rsidR="002013F1" w:rsidRPr="001A7D5E" w:rsidRDefault="0041029F" w:rsidP="00FE3E57">
            <w:pPr>
              <w:widowControl/>
              <w:snapToGrid w:val="0"/>
              <w:spacing w:before="100" w:beforeAutospacing="1" w:after="100" w:afterAutospacing="1"/>
              <w:contextualSpacing/>
              <w:jc w:val="distribute"/>
              <w:outlineLvl w:val="1"/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会</w:t>
            </w:r>
            <w:r w:rsidR="00D015CA"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場</w:t>
            </w:r>
            <w:r w:rsidR="00D53C2C"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：</w:t>
            </w:r>
          </w:p>
        </w:tc>
        <w:tc>
          <w:tcPr>
            <w:tcW w:w="9379" w:type="dxa"/>
          </w:tcPr>
          <w:p w:rsidR="00DC1BF1" w:rsidRPr="001A7D5E" w:rsidRDefault="001245A8" w:rsidP="009602D6">
            <w:pPr>
              <w:widowControl/>
              <w:snapToGrid w:val="0"/>
              <w:spacing w:before="100" w:beforeAutospacing="1" w:after="100" w:afterAutospacing="1"/>
              <w:contextualSpacing/>
              <w:jc w:val="left"/>
              <w:outlineLvl w:val="1"/>
              <w:rPr>
                <w:rFonts w:asciiTheme="majorHAnsi" w:eastAsia="ＭＳ Ｐゴシック" w:hAnsiTheme="majorHAnsi" w:cstheme="majorHAnsi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キャンパスプラザ京都　</w:t>
            </w:r>
            <w:r w:rsidR="006A321F" w:rsidRPr="00DA0C02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4</w:t>
            </w:r>
            <w:r w:rsidR="006A321F" w:rsidRPr="00DA0C02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階</w:t>
            </w:r>
            <w:r w:rsidR="00973C6F" w:rsidRPr="00DA0C02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　第</w:t>
            </w:r>
            <w:r w:rsidR="00973C6F" w:rsidRPr="00DA0C02">
              <w:rPr>
                <w:rFonts w:asciiTheme="majorHAnsi" w:eastAsia="ＭＳ Ｐゴシック" w:hAnsiTheme="majorHAnsi" w:cstheme="majorHAnsi"/>
                <w:kern w:val="0"/>
                <w:sz w:val="24"/>
              </w:rPr>
              <w:t>4</w:t>
            </w:r>
            <w:r w:rsidR="00973C6F" w:rsidRPr="00DA0C02">
              <w:rPr>
                <w:rFonts w:asciiTheme="majorHAnsi" w:eastAsia="ＭＳ Ｐゴシック" w:hAnsiTheme="majorHAnsi" w:cstheme="majorHAnsi"/>
                <w:kern w:val="0"/>
                <w:sz w:val="24"/>
              </w:rPr>
              <w:t>講義室</w:t>
            </w:r>
          </w:p>
        </w:tc>
      </w:tr>
      <w:tr w:rsidR="002013F1" w:rsidRPr="001A7D5E" w:rsidTr="00FE3E57">
        <w:trPr>
          <w:jc w:val="center"/>
        </w:trPr>
        <w:tc>
          <w:tcPr>
            <w:tcW w:w="969" w:type="dxa"/>
          </w:tcPr>
          <w:p w:rsidR="002013F1" w:rsidRPr="001A7D5E" w:rsidRDefault="002013F1" w:rsidP="00FE3E57">
            <w:pPr>
              <w:widowControl/>
              <w:snapToGrid w:val="0"/>
              <w:spacing w:before="100" w:beforeAutospacing="1" w:after="100" w:afterAutospacing="1"/>
              <w:contextualSpacing/>
              <w:jc w:val="distribute"/>
              <w:outlineLvl w:val="1"/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対象</w:t>
            </w:r>
            <w:r w:rsidR="00D53C2C"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：</w:t>
            </w:r>
          </w:p>
        </w:tc>
        <w:tc>
          <w:tcPr>
            <w:tcW w:w="9379" w:type="dxa"/>
          </w:tcPr>
          <w:p w:rsidR="00B40604" w:rsidRPr="001A7D5E" w:rsidRDefault="00B40604" w:rsidP="00ED69A4">
            <w:pPr>
              <w:widowControl/>
              <w:snapToGrid w:val="0"/>
              <w:spacing w:before="100" w:beforeAutospacing="1" w:after="100" w:afterAutospacing="1"/>
              <w:contextualSpacing/>
              <w:jc w:val="left"/>
              <w:outlineLvl w:val="1"/>
              <w:rPr>
                <w:rFonts w:asciiTheme="majorHAnsi" w:eastAsia="ＭＳ Ｐゴシック" w:hAnsiTheme="majorHAnsi" w:cstheme="majorHAnsi"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・</w:t>
            </w:r>
            <w:r w:rsidRPr="001A7D5E">
              <w:rPr>
                <w:rFonts w:ascii="ＭＳ ゴシック" w:eastAsia="ＭＳ ゴシック" w:hAnsi="ＭＳ ゴシック" w:hint="eastAsia"/>
                <w:sz w:val="24"/>
              </w:rPr>
              <w:t>大学コンソーシアム京都の会員大学に所属する学生</w:t>
            </w:r>
          </w:p>
          <w:p w:rsidR="00BD2927" w:rsidRPr="00476247" w:rsidRDefault="00B40604" w:rsidP="00ED69A4">
            <w:pPr>
              <w:widowControl/>
              <w:snapToGrid w:val="0"/>
              <w:spacing w:before="100" w:beforeAutospacing="1" w:after="100" w:afterAutospacing="1"/>
              <w:contextualSpacing/>
              <w:jc w:val="left"/>
              <w:outlineLvl w:val="1"/>
              <w:rPr>
                <w:rFonts w:asciiTheme="majorHAnsi" w:eastAsia="ＭＳ Ｐゴシック" w:hAnsiTheme="majorHAnsi" w:cstheme="majorHAnsi"/>
                <w:color w:val="000000" w:themeColor="text1"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・</w:t>
            </w:r>
            <w:r w:rsidR="00D53C2C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TOEFL</w:t>
            </w:r>
            <w:r w:rsidR="005E47D4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 </w:t>
            </w:r>
            <w:r w:rsidR="00D53C2C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iBT</w:t>
            </w:r>
            <w:r w:rsidR="004A773E"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テスト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の勉強を</w:t>
            </w:r>
            <w:r w:rsidR="00BD292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これから始める方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や最近始めた方</w:t>
            </w:r>
          </w:p>
          <w:p w:rsidR="005053B7" w:rsidRPr="001A7D5E" w:rsidRDefault="00BD2927" w:rsidP="00C14CC6">
            <w:pPr>
              <w:widowControl/>
              <w:snapToGrid w:val="0"/>
              <w:spacing w:before="100" w:beforeAutospacing="1" w:after="100" w:afterAutospacing="1"/>
              <w:contextualSpacing/>
              <w:jc w:val="left"/>
              <w:outlineLvl w:val="1"/>
              <w:rPr>
                <w:rFonts w:asciiTheme="majorHAnsi" w:eastAsia="ＭＳ Ｐゴシック" w:hAnsiTheme="majorHAnsi" w:cstheme="majorHAnsi"/>
                <w:kern w:val="0"/>
                <w:sz w:val="24"/>
              </w:rPr>
            </w:pPr>
            <w:r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>・</w:t>
            </w:r>
            <w:r w:rsidR="00C14CC6" w:rsidRPr="00476247">
              <w:rPr>
                <w:rFonts w:ascii="ＭＳ Ｐゴシック" w:eastAsia="ＭＳ Ｐゴシック" w:hAnsi="ＭＳ Ｐゴシック" w:hint="eastAsia"/>
                <w:color w:val="000000" w:themeColor="text1"/>
                <w:sz w:val="24"/>
              </w:rPr>
              <w:t>受験経験があり、更なるスコアアップを目指す方</w:t>
            </w:r>
          </w:p>
        </w:tc>
      </w:tr>
      <w:tr w:rsidR="001A7D5E" w:rsidRPr="001A7D5E" w:rsidTr="00FE3E57">
        <w:trPr>
          <w:jc w:val="center"/>
        </w:trPr>
        <w:tc>
          <w:tcPr>
            <w:tcW w:w="969" w:type="dxa"/>
          </w:tcPr>
          <w:p w:rsidR="001A7D5E" w:rsidRPr="001A7D5E" w:rsidRDefault="001A7D5E" w:rsidP="00FE3E57">
            <w:pPr>
              <w:widowControl/>
              <w:snapToGrid w:val="0"/>
              <w:spacing w:before="100" w:beforeAutospacing="1" w:after="100" w:afterAutospacing="1"/>
              <w:contextualSpacing/>
              <w:jc w:val="distribute"/>
              <w:outlineLvl w:val="1"/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b/>
                <w:bCs/>
                <w:kern w:val="0"/>
                <w:sz w:val="24"/>
              </w:rPr>
              <w:t>定員</w:t>
            </w:r>
            <w:r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：</w:t>
            </w:r>
          </w:p>
        </w:tc>
        <w:tc>
          <w:tcPr>
            <w:tcW w:w="9379" w:type="dxa"/>
          </w:tcPr>
          <w:p w:rsidR="00BD2927" w:rsidRPr="001A7D5E" w:rsidRDefault="001A7D5E" w:rsidP="0054250E">
            <w:pPr>
              <w:widowControl/>
              <w:snapToGrid w:val="0"/>
              <w:spacing w:before="100" w:beforeAutospacing="1" w:after="100" w:afterAutospacing="1"/>
              <w:contextualSpacing/>
              <w:jc w:val="left"/>
              <w:outlineLvl w:val="1"/>
              <w:rPr>
                <w:rFonts w:asciiTheme="majorHAnsi" w:eastAsia="ＭＳ Ｐゴシック" w:hAnsiTheme="majorHAnsi" w:cstheme="majorHAnsi"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50</w:t>
            </w:r>
            <w:r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名</w:t>
            </w:r>
          </w:p>
        </w:tc>
      </w:tr>
      <w:tr w:rsidR="00BD2927" w:rsidRPr="001A7D5E" w:rsidTr="00FE3E57">
        <w:trPr>
          <w:jc w:val="center"/>
        </w:trPr>
        <w:tc>
          <w:tcPr>
            <w:tcW w:w="969" w:type="dxa"/>
          </w:tcPr>
          <w:p w:rsidR="00BD2927" w:rsidRDefault="00BD2927" w:rsidP="00FE3E57">
            <w:pPr>
              <w:widowControl/>
              <w:snapToGrid w:val="0"/>
              <w:spacing w:before="100" w:beforeAutospacing="1" w:after="100" w:afterAutospacing="1"/>
              <w:contextualSpacing/>
              <w:jc w:val="distribute"/>
              <w:outlineLvl w:val="1"/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b/>
                <w:bCs/>
                <w:kern w:val="0"/>
                <w:sz w:val="24"/>
              </w:rPr>
              <w:t>講師：</w:t>
            </w:r>
          </w:p>
        </w:tc>
        <w:tc>
          <w:tcPr>
            <w:tcW w:w="9379" w:type="dxa"/>
          </w:tcPr>
          <w:p w:rsidR="00BD2927" w:rsidRDefault="00BD2927" w:rsidP="0054250E">
            <w:pPr>
              <w:widowControl/>
              <w:snapToGrid w:val="0"/>
              <w:spacing w:before="100" w:beforeAutospacing="1" w:after="100" w:afterAutospacing="1"/>
              <w:contextualSpacing/>
              <w:jc w:val="left"/>
              <w:outlineLvl w:val="1"/>
              <w:rPr>
                <w:rFonts w:asciiTheme="majorHAnsi" w:eastAsia="ＭＳ Ｐゴシック" w:hAnsiTheme="majorHAnsi" w:cstheme="majorHAnsi"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ETS</w:t>
            </w:r>
            <w:r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公認トレーナー　五十峰聖　先生　（立命館アジア太平洋大学准教授）</w:t>
            </w:r>
          </w:p>
        </w:tc>
      </w:tr>
      <w:tr w:rsidR="001A7D5E" w:rsidRPr="0041029F" w:rsidTr="00FE3E57">
        <w:trPr>
          <w:jc w:val="center"/>
        </w:trPr>
        <w:tc>
          <w:tcPr>
            <w:tcW w:w="969" w:type="dxa"/>
          </w:tcPr>
          <w:p w:rsidR="001A7D5E" w:rsidRPr="001A7D5E" w:rsidRDefault="001A7D5E" w:rsidP="00FE3E57">
            <w:pPr>
              <w:widowControl/>
              <w:snapToGrid w:val="0"/>
              <w:spacing w:before="100" w:beforeAutospacing="1" w:after="100" w:afterAutospacing="1"/>
              <w:contextualSpacing/>
              <w:jc w:val="distribute"/>
              <w:outlineLvl w:val="1"/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b/>
                <w:bCs/>
                <w:kern w:val="0"/>
                <w:sz w:val="24"/>
              </w:rPr>
              <w:t>内容：</w:t>
            </w:r>
          </w:p>
        </w:tc>
        <w:tc>
          <w:tcPr>
            <w:tcW w:w="9379" w:type="dxa"/>
          </w:tcPr>
          <w:p w:rsidR="001A7D5E" w:rsidRDefault="001A7D5E" w:rsidP="00973C6F">
            <w:pPr>
              <w:widowControl/>
              <w:jc w:val="left"/>
              <w:rPr>
                <w:rFonts w:asciiTheme="majorHAnsi" w:eastAsia="ＭＳ Ｐゴシック" w:hAnsiTheme="majorHAnsi" w:cstheme="majorHAnsi"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・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Reading</w:t>
            </w:r>
            <w:r w:rsidRPr="001A7D5E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 xml:space="preserve">, 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Listening</w:t>
            </w:r>
            <w:r w:rsidRPr="001A7D5E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 xml:space="preserve">, 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Speaking</w:t>
            </w:r>
            <w:r w:rsidRPr="001A7D5E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 xml:space="preserve">, 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Writing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 xml:space="preserve">　の各セクション</w:t>
            </w:r>
            <w:r w:rsidR="008E166C"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>準備</w:t>
            </w:r>
          </w:p>
          <w:p w:rsidR="00F608EC" w:rsidRPr="00476247" w:rsidRDefault="001A7D5E" w:rsidP="005053B7">
            <w:pPr>
              <w:widowControl/>
              <w:ind w:left="120" w:hangingChars="50" w:hanging="120"/>
              <w:jc w:val="left"/>
              <w:rPr>
                <w:rFonts w:asciiTheme="majorHAnsi" w:eastAsia="ＭＳ Ｐゴシック" w:hAnsiTheme="majorHAnsi" w:cstheme="majorHAnsi"/>
                <w:color w:val="000000" w:themeColor="text1"/>
                <w:kern w:val="0"/>
                <w:sz w:val="24"/>
              </w:rPr>
            </w:pP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・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TOEFL iBT</w:t>
            </w:r>
            <w:r w:rsidRPr="001A7D5E">
              <w:rPr>
                <w:rFonts w:asciiTheme="majorHAnsi" w:eastAsia="ＭＳ Ｐゴシック" w:hAnsiTheme="majorHAnsi" w:cstheme="majorHAnsi"/>
                <w:kern w:val="0"/>
                <w:sz w:val="24"/>
              </w:rPr>
              <w:t>テスト</w:t>
            </w:r>
            <w:r w:rsidR="005053B7">
              <w:rPr>
                <w:rFonts w:asciiTheme="majorHAnsi" w:eastAsia="ＭＳ Ｐゴシック" w:hAnsiTheme="majorHAnsi" w:cstheme="majorHAnsi" w:hint="eastAsia"/>
                <w:kern w:val="0"/>
                <w:sz w:val="24"/>
              </w:rPr>
              <w:t>の勉強方法（特に夏休みの過ごし方）</w:t>
            </w:r>
          </w:p>
          <w:p w:rsidR="001A7D5E" w:rsidRPr="008E166C" w:rsidRDefault="00F608EC" w:rsidP="00476247">
            <w:pPr>
              <w:widowControl/>
              <w:ind w:left="120" w:hangingChars="50" w:hanging="120"/>
              <w:jc w:val="left"/>
              <w:rPr>
                <w:rFonts w:asciiTheme="majorHAnsi" w:eastAsia="ＭＳ Ｐゴシック" w:hAnsiTheme="majorHAnsi" w:cstheme="majorHAnsi"/>
                <w:strike/>
                <w:kern w:val="0"/>
                <w:sz w:val="24"/>
              </w:rPr>
            </w:pPr>
            <w:r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>・</w:t>
            </w:r>
            <w:r w:rsidR="008E166C"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>TOEFL iBT</w:t>
            </w:r>
            <w:r w:rsidR="008E166C"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>テスト</w:t>
            </w:r>
            <w:r w:rsidR="001A7D5E" w:rsidRPr="00476247">
              <w:rPr>
                <w:rFonts w:asciiTheme="majorHAnsi" w:eastAsia="ＭＳ Ｐゴシック" w:hAnsiTheme="majorHAnsi" w:cstheme="majorHAnsi"/>
                <w:color w:val="000000" w:themeColor="text1"/>
                <w:kern w:val="0"/>
                <w:sz w:val="24"/>
              </w:rPr>
              <w:t>特有の問題</w:t>
            </w:r>
            <w:r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>紹介</w:t>
            </w:r>
            <w:r w:rsidR="001A7D5E" w:rsidRPr="00476247">
              <w:rPr>
                <w:rFonts w:asciiTheme="majorHAnsi" w:eastAsia="ＭＳ Ｐゴシック" w:hAnsiTheme="majorHAnsi" w:cstheme="majorHAnsi"/>
                <w:color w:val="000000" w:themeColor="text1"/>
                <w:kern w:val="0"/>
                <w:sz w:val="24"/>
              </w:rPr>
              <w:t>、教材</w:t>
            </w:r>
            <w:r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>紹介</w:t>
            </w:r>
            <w:r w:rsidR="009B6433" w:rsidRPr="00476247">
              <w:rPr>
                <w:rFonts w:asciiTheme="majorHAnsi" w:eastAsia="ＭＳ Ｐゴシック" w:hAnsiTheme="majorHAnsi" w:cstheme="majorHAnsi" w:hint="eastAsia"/>
                <w:color w:val="000000" w:themeColor="text1"/>
                <w:kern w:val="0"/>
                <w:sz w:val="24"/>
              </w:rPr>
              <w:t xml:space="preserve">　</w:t>
            </w:r>
          </w:p>
        </w:tc>
      </w:tr>
    </w:tbl>
    <w:p w:rsidR="00BD2927" w:rsidRDefault="00BD2927" w:rsidP="00BF13A2">
      <w:pPr>
        <w:rPr>
          <w:rFonts w:asciiTheme="majorHAnsi" w:eastAsia="ＭＳ Ｐゴシック" w:hAnsiTheme="majorHAnsi" w:cstheme="majorHAnsi"/>
          <w:b/>
          <w:kern w:val="0"/>
          <w:sz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734"/>
      </w:tblGrid>
      <w:tr w:rsidR="00D40B0F" w:rsidTr="00FE3E57">
        <w:tc>
          <w:tcPr>
            <w:tcW w:w="1668" w:type="dxa"/>
          </w:tcPr>
          <w:p w:rsidR="00D40B0F" w:rsidRDefault="00D40B0F" w:rsidP="00D40B0F">
            <w:pPr>
              <w:jc w:val="distribute"/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b/>
                <w:kern w:val="0"/>
                <w:sz w:val="24"/>
              </w:rPr>
              <w:t>【申込】</w:t>
            </w:r>
          </w:p>
        </w:tc>
        <w:tc>
          <w:tcPr>
            <w:tcW w:w="8734" w:type="dxa"/>
          </w:tcPr>
          <w:p w:rsidR="00D40B0F" w:rsidRDefault="00D40B0F" w:rsidP="00476247">
            <w:pPr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 w:rsidRPr="002736A2">
              <w:rPr>
                <w:rStyle w:val="a9"/>
                <w:rFonts w:asciiTheme="majorHAnsi" w:eastAsia="ＭＳ Ｐゴシック" w:hAnsiTheme="majorHAnsi" w:cstheme="majorHAnsi"/>
                <w:kern w:val="0"/>
                <w:sz w:val="24"/>
              </w:rPr>
              <w:t>http://www.cieej.or.jp/event/seminar/consortium/</w:t>
            </w:r>
            <w:r w:rsidRPr="002736A2">
              <w:rPr>
                <w:rStyle w:val="a9"/>
                <w:rFonts w:hint="eastAsia"/>
                <w:kern w:val="0"/>
              </w:rPr>
              <w:t xml:space="preserve"> </w:t>
            </w:r>
          </w:p>
        </w:tc>
      </w:tr>
      <w:tr w:rsidR="00D40B0F" w:rsidTr="00FE3E57">
        <w:tc>
          <w:tcPr>
            <w:tcW w:w="1668" w:type="dxa"/>
          </w:tcPr>
          <w:p w:rsidR="00D40B0F" w:rsidRDefault="00D40B0F" w:rsidP="00D40B0F">
            <w:pPr>
              <w:jc w:val="distribute"/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b/>
                <w:kern w:val="0"/>
                <w:sz w:val="24"/>
              </w:rPr>
              <w:t>【場所】</w:t>
            </w:r>
          </w:p>
        </w:tc>
        <w:tc>
          <w:tcPr>
            <w:tcW w:w="8734" w:type="dxa"/>
          </w:tcPr>
          <w:p w:rsidR="00D40B0F" w:rsidRDefault="00D40B0F" w:rsidP="00BA4273">
            <w:pPr>
              <w:rPr>
                <w:rStyle w:val="a9"/>
                <w:rFonts w:asciiTheme="majorHAnsi" w:eastAsia="ＭＳ Ｐゴシック" w:hAnsiTheme="majorHAnsi" w:cstheme="majorHAnsi"/>
                <w:kern w:val="0"/>
                <w:sz w:val="24"/>
              </w:rPr>
            </w:pPr>
            <w:r w:rsidRPr="0041029F">
              <w:rPr>
                <w:rFonts w:asciiTheme="majorHAnsi" w:eastAsia="ＭＳ Ｐゴシック" w:hAnsiTheme="majorHAnsi" w:cstheme="majorHAnsi"/>
                <w:kern w:val="0"/>
                <w:sz w:val="24"/>
              </w:rPr>
              <w:t>キャンパスプラザ京都</w:t>
            </w:r>
            <w:r>
              <w:rPr>
                <w:rFonts w:asciiTheme="majorHAnsi" w:eastAsia="ＭＳ Ｐゴシック" w:hAnsiTheme="majorHAnsi" w:cstheme="majorHAnsi" w:hint="eastAsia"/>
                <w:b/>
                <w:kern w:val="0"/>
                <w:sz w:val="24"/>
              </w:rPr>
              <w:t xml:space="preserve"> </w:t>
            </w:r>
            <w:r w:rsidRPr="0041029F">
              <w:rPr>
                <w:rFonts w:asciiTheme="majorHAnsi" w:eastAsia="ＭＳ Ｐゴシック" w:hAnsiTheme="majorHAnsi" w:cstheme="majorHAnsi"/>
                <w:kern w:val="0"/>
                <w:sz w:val="24"/>
              </w:rPr>
              <w:t>地図：</w:t>
            </w:r>
            <w:hyperlink r:id="rId11" w:history="1">
              <w:r w:rsidRPr="00F817D2">
                <w:rPr>
                  <w:rStyle w:val="a9"/>
                  <w:rFonts w:asciiTheme="majorHAnsi" w:eastAsia="ＭＳ Ｐゴシック" w:hAnsiTheme="majorHAnsi" w:cstheme="majorHAnsi"/>
                  <w:kern w:val="0"/>
                  <w:sz w:val="24"/>
                </w:rPr>
                <w:t>http://www.consortium.or.jp/about-cp-kyoto/access</w:t>
              </w:r>
            </w:hyperlink>
          </w:p>
          <w:p w:rsidR="00D40B0F" w:rsidRDefault="00D40B0F" w:rsidP="00BA4273">
            <w:pPr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 w:rsidRPr="0041029F">
              <w:rPr>
                <w:rFonts w:asciiTheme="majorHAnsi" w:eastAsia="ＭＳ Ｐゴシック" w:hAnsiTheme="majorHAnsi" w:cstheme="majorHAnsi"/>
                <w:color w:val="333333"/>
                <w:szCs w:val="21"/>
                <w:shd w:val="clear" w:color="auto" w:fill="FFFFFF"/>
              </w:rPr>
              <w:t>京都市営地下鉄烏丸線、近鉄京都線、</w:t>
            </w:r>
            <w:r w:rsidRPr="0041029F">
              <w:rPr>
                <w:rFonts w:asciiTheme="majorHAnsi" w:eastAsia="ＭＳ Ｐゴシック" w:hAnsiTheme="majorHAnsi" w:cstheme="majorHAnsi"/>
                <w:color w:val="333333"/>
                <w:szCs w:val="21"/>
                <w:shd w:val="clear" w:color="auto" w:fill="FFFFFF"/>
              </w:rPr>
              <w:t>JR</w:t>
            </w:r>
            <w:r w:rsidRPr="0041029F">
              <w:rPr>
                <w:rFonts w:asciiTheme="majorHAnsi" w:eastAsia="ＭＳ Ｐゴシック" w:hAnsiTheme="majorHAnsi" w:cstheme="majorHAnsi"/>
                <w:color w:val="333333"/>
                <w:szCs w:val="21"/>
                <w:shd w:val="clear" w:color="auto" w:fill="FFFFFF"/>
              </w:rPr>
              <w:t>各線「京都駅」下車。徒歩</w:t>
            </w:r>
            <w:r w:rsidRPr="0041029F">
              <w:rPr>
                <w:rFonts w:asciiTheme="majorHAnsi" w:eastAsia="ＭＳ Ｐゴシック" w:hAnsiTheme="majorHAnsi" w:cstheme="majorHAnsi"/>
                <w:color w:val="333333"/>
                <w:szCs w:val="21"/>
                <w:shd w:val="clear" w:color="auto" w:fill="FFFFFF"/>
              </w:rPr>
              <w:t>5</w:t>
            </w:r>
            <w:r w:rsidRPr="0041029F">
              <w:rPr>
                <w:rFonts w:asciiTheme="majorHAnsi" w:eastAsia="ＭＳ Ｐゴシック" w:hAnsiTheme="majorHAnsi" w:cstheme="majorHAnsi"/>
                <w:color w:val="333333"/>
                <w:szCs w:val="21"/>
                <w:shd w:val="clear" w:color="auto" w:fill="FFFFFF"/>
              </w:rPr>
              <w:t>分</w:t>
            </w:r>
            <w:r w:rsidRPr="0041029F">
              <w:rPr>
                <w:rFonts w:asciiTheme="majorHAnsi" w:eastAsia="ＭＳ Ｐゴシック" w:hAnsiTheme="majorHAnsi" w:cstheme="majorHAnsi"/>
                <w:b/>
                <w:bCs/>
                <w:color w:val="0070C0"/>
                <w:kern w:val="0"/>
                <w:sz w:val="24"/>
              </w:rPr>
              <w:t xml:space="preserve">　</w:t>
            </w:r>
          </w:p>
        </w:tc>
      </w:tr>
      <w:tr w:rsidR="00D40B0F" w:rsidTr="00FE3E57">
        <w:tc>
          <w:tcPr>
            <w:tcW w:w="1668" w:type="dxa"/>
          </w:tcPr>
          <w:p w:rsidR="00D40B0F" w:rsidRDefault="00D40B0F" w:rsidP="00D40B0F">
            <w:pPr>
              <w:jc w:val="distribute"/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b/>
                <w:kern w:val="0"/>
                <w:sz w:val="24"/>
              </w:rPr>
              <w:t>【共催】</w:t>
            </w:r>
          </w:p>
        </w:tc>
        <w:tc>
          <w:tcPr>
            <w:tcW w:w="8734" w:type="dxa"/>
          </w:tcPr>
          <w:p w:rsidR="00D40B0F" w:rsidRDefault="00D40B0F" w:rsidP="00BA4273">
            <w:pPr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 w:rsidRPr="0041029F">
              <w:rPr>
                <w:rFonts w:asciiTheme="majorHAnsi" w:eastAsia="ＭＳ Ｐゴシック" w:hAnsiTheme="majorHAnsi" w:cstheme="majorHAnsi"/>
                <w:kern w:val="0"/>
                <w:sz w:val="24"/>
              </w:rPr>
              <w:t>大学コンソーシアム京都</w:t>
            </w:r>
          </w:p>
        </w:tc>
      </w:tr>
      <w:tr w:rsidR="00D40B0F" w:rsidTr="00FE3E57">
        <w:tc>
          <w:tcPr>
            <w:tcW w:w="1668" w:type="dxa"/>
          </w:tcPr>
          <w:p w:rsidR="00D40B0F" w:rsidRDefault="00D40B0F" w:rsidP="00D40B0F">
            <w:pPr>
              <w:jc w:val="distribute"/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>
              <w:rPr>
                <w:rFonts w:asciiTheme="majorHAnsi" w:eastAsia="ＭＳ Ｐゴシック" w:hAnsiTheme="majorHAnsi" w:cstheme="majorHAnsi" w:hint="eastAsia"/>
                <w:b/>
                <w:kern w:val="0"/>
                <w:sz w:val="24"/>
              </w:rPr>
              <w:t>【お問合せ】</w:t>
            </w:r>
          </w:p>
        </w:tc>
        <w:tc>
          <w:tcPr>
            <w:tcW w:w="8734" w:type="dxa"/>
          </w:tcPr>
          <w:p w:rsidR="00D40B0F" w:rsidRDefault="00D40B0F" w:rsidP="00BA4273">
            <w:pPr>
              <w:rPr>
                <w:rFonts w:asciiTheme="majorHAnsi" w:eastAsia="ＭＳ Ｐゴシック" w:hAnsiTheme="majorHAnsi" w:cstheme="majorHAnsi"/>
                <w:b/>
                <w:kern w:val="0"/>
                <w:sz w:val="24"/>
              </w:rPr>
            </w:pPr>
            <w:r w:rsidRPr="0041029F">
              <w:rPr>
                <w:rFonts w:asciiTheme="majorHAnsi" w:eastAsia="ＭＳ Ｐゴシック" w:hAnsiTheme="majorHAnsi" w:cstheme="majorHAnsi"/>
                <w:bCs/>
                <w:kern w:val="0"/>
                <w:sz w:val="24"/>
              </w:rPr>
              <w:t>CIEE</w:t>
            </w:r>
            <w:r w:rsidRPr="0041029F">
              <w:rPr>
                <w:rFonts w:asciiTheme="majorHAnsi" w:eastAsia="ＭＳ Ｐゴシック" w:hAnsiTheme="majorHAnsi" w:cstheme="majorHAnsi"/>
                <w:bCs/>
                <w:kern w:val="0"/>
                <w:sz w:val="24"/>
              </w:rPr>
              <w:t>日本代表部</w:t>
            </w:r>
            <w:r w:rsidRPr="0041029F">
              <w:rPr>
                <w:rFonts w:asciiTheme="majorHAnsi" w:eastAsia="ＭＳ Ｐゴシック" w:hAnsiTheme="majorHAnsi" w:cstheme="majorHAnsi"/>
                <w:bCs/>
                <w:kern w:val="0"/>
                <w:sz w:val="24"/>
              </w:rPr>
              <w:t>TOEFL</w:t>
            </w:r>
            <w:r w:rsidRPr="0041029F">
              <w:rPr>
                <w:rFonts w:asciiTheme="majorHAnsi" w:eastAsia="ＭＳ Ｐゴシック" w:hAnsiTheme="majorHAnsi" w:cstheme="majorHAnsi"/>
                <w:bCs/>
                <w:kern w:val="0"/>
                <w:sz w:val="24"/>
              </w:rPr>
              <w:t>事業部</w:t>
            </w:r>
            <w:r w:rsidRPr="0041029F">
              <w:rPr>
                <w:rFonts w:asciiTheme="majorHAnsi" w:eastAsia="ＭＳ Ｐゴシック" w:hAnsiTheme="majorHAnsi" w:cstheme="majorHAnsi"/>
                <w:bCs/>
                <w:kern w:val="0"/>
                <w:sz w:val="24"/>
              </w:rPr>
              <w:t xml:space="preserve">  </w:t>
            </w:r>
            <w:r w:rsidRPr="00B40604">
              <w:rPr>
                <w:rFonts w:asciiTheme="majorHAnsi" w:eastAsia="ＭＳ Ｐゴシック" w:hAnsiTheme="majorHAnsi" w:cstheme="majorHAnsi"/>
                <w:bCs/>
                <w:kern w:val="0"/>
                <w:sz w:val="24"/>
              </w:rPr>
              <w:t>Email:</w:t>
            </w:r>
            <w:r w:rsidRPr="0041029F">
              <w:rPr>
                <w:rFonts w:asciiTheme="majorHAnsi" w:eastAsia="ＭＳ Ｐゴシック" w:hAnsiTheme="majorHAnsi" w:cstheme="majorHAnsi"/>
                <w:b/>
                <w:bCs/>
                <w:color w:val="0070C0"/>
                <w:kern w:val="0"/>
                <w:sz w:val="24"/>
              </w:rPr>
              <w:t xml:space="preserve"> </w:t>
            </w:r>
            <w:hyperlink r:id="rId12" w:history="1">
              <w:r w:rsidRPr="0041029F">
                <w:rPr>
                  <w:rStyle w:val="a9"/>
                  <w:rFonts w:asciiTheme="majorHAnsi" w:eastAsia="ＭＳ Ｐゴシック" w:hAnsiTheme="majorHAnsi" w:cstheme="majorHAnsi"/>
                  <w:b/>
                  <w:bCs/>
                  <w:kern w:val="0"/>
                  <w:sz w:val="24"/>
                </w:rPr>
                <w:t>seminar@cieej.or.jp</w:t>
              </w:r>
            </w:hyperlink>
          </w:p>
        </w:tc>
      </w:tr>
    </w:tbl>
    <w:p w:rsidR="00F57ECE" w:rsidRPr="00B40604" w:rsidRDefault="00BF13A2" w:rsidP="00D40B0F">
      <w:pPr>
        <w:rPr>
          <w:rFonts w:asciiTheme="majorHAnsi" w:eastAsia="ＭＳ Ｐゴシック" w:hAnsiTheme="majorHAnsi" w:cstheme="majorHAnsi"/>
          <w:bCs/>
          <w:kern w:val="0"/>
          <w:sz w:val="24"/>
        </w:rPr>
      </w:pPr>
      <w:r>
        <w:rPr>
          <w:rFonts w:asciiTheme="majorHAnsi" w:eastAsia="ＭＳ Ｐゴシック" w:hAnsiTheme="majorHAnsi" w:cstheme="majorHAnsi"/>
          <w:b/>
          <w:noProof/>
          <w:spacing w:val="64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F64AB3" wp14:editId="539C770A">
                <wp:simplePos x="0" y="0"/>
                <wp:positionH relativeFrom="column">
                  <wp:posOffset>5450840</wp:posOffset>
                </wp:positionH>
                <wp:positionV relativeFrom="paragraph">
                  <wp:posOffset>135890</wp:posOffset>
                </wp:positionV>
                <wp:extent cx="1219200" cy="115252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E54" w:rsidRDefault="002736A2" w:rsidP="00BF13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FC880C" wp14:editId="52FC2A72">
                                  <wp:extent cx="933450" cy="933450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050211431230291.gif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7" style="position:absolute;left:0;text-align:left;margin-left:429.2pt;margin-top:10.7pt;width:96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" fillcolor="white [3201]" strokecolor="white [3212]" strokeweight="2pt">
                <v:textbox>
                  <w:txbxContent>
                    <w:p w:rsidR="00D97E54" w:rsidRDefault="002736A2" w:rsidP="00BF13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33450" cy="933450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050211431230291.gif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57ECE" w:rsidRPr="00B40604" w:rsidSect="00CD7120">
      <w:headerReference w:type="default" r:id="rId15"/>
      <w:footerReference w:type="default" r:id="rId16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C76" w:rsidRDefault="00054C76">
      <w:r>
        <w:separator/>
      </w:r>
    </w:p>
  </w:endnote>
  <w:endnote w:type="continuationSeparator" w:id="0">
    <w:p w:rsidR="00054C76" w:rsidRDefault="00054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54" w:rsidRDefault="00D97E5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4803140</wp:posOffset>
              </wp:positionH>
              <wp:positionV relativeFrom="paragraph">
                <wp:posOffset>-272415</wp:posOffset>
              </wp:positionV>
              <wp:extent cx="1790700" cy="638175"/>
              <wp:effectExtent l="0" t="0" r="0" b="9525"/>
              <wp:wrapNone/>
              <wp:docPr id="5" name="正方形/長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0700" cy="6381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正方形/長方形 5" o:spid="_x0000_s1026" style="position:absolute;left:0;text-align:left;margin-left:378.2pt;margin-top:-21.45pt;width:141pt;height:50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" fillcolor="white [3212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C76" w:rsidRDefault="00054C76">
      <w:r>
        <w:separator/>
      </w:r>
    </w:p>
  </w:footnote>
  <w:footnote w:type="continuationSeparator" w:id="0">
    <w:p w:rsidR="00054C76" w:rsidRDefault="00054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E54" w:rsidRDefault="00D97E54">
    <w:pPr>
      <w:pStyle w:val="a3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-140335</wp:posOffset>
          </wp:positionH>
          <wp:positionV relativeFrom="paragraph">
            <wp:posOffset>-102234</wp:posOffset>
          </wp:positionV>
          <wp:extent cx="1619250" cy="670832"/>
          <wp:effectExtent l="0" t="0" r="0" b="0"/>
          <wp:wrapNone/>
          <wp:docPr id="4" name="図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ee_50_1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321" cy="67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-228600</wp:posOffset>
          </wp:positionH>
          <wp:positionV relativeFrom="page">
            <wp:posOffset>311785</wp:posOffset>
          </wp:positionV>
          <wp:extent cx="6958965" cy="10172700"/>
          <wp:effectExtent l="0" t="0" r="0" b="0"/>
          <wp:wrapNone/>
          <wp:docPr id="1" name="図 1" descr="チラシテンプレート_TOEFL_1pの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チラシテンプレート_TOEFL_1pのみ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8965" cy="1017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50DD"/>
    <w:multiLevelType w:val="hybridMultilevel"/>
    <w:tmpl w:val="B7640B1C"/>
    <w:lvl w:ilvl="0" w:tplc="43D471D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>
    <w:nsid w:val="09750BA9"/>
    <w:multiLevelType w:val="multilevel"/>
    <w:tmpl w:val="E794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DD7D29"/>
    <w:multiLevelType w:val="hybridMultilevel"/>
    <w:tmpl w:val="C7A0C2B4"/>
    <w:lvl w:ilvl="0" w:tplc="31888D50">
      <w:start w:val="1"/>
      <w:numFmt w:val="decimalEnclosedCircle"/>
      <w:lvlText w:val="%1"/>
      <w:lvlJc w:val="left"/>
      <w:pPr>
        <w:ind w:left="107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5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78" w:hanging="420"/>
      </w:pPr>
    </w:lvl>
    <w:lvl w:ilvl="3" w:tplc="0409000F" w:tentative="1">
      <w:start w:val="1"/>
      <w:numFmt w:val="decimal"/>
      <w:lvlText w:val="%4."/>
      <w:lvlJc w:val="left"/>
      <w:pPr>
        <w:ind w:left="2398" w:hanging="420"/>
      </w:pPr>
    </w:lvl>
    <w:lvl w:ilvl="4" w:tplc="04090017" w:tentative="1">
      <w:start w:val="1"/>
      <w:numFmt w:val="aiueoFullWidth"/>
      <w:lvlText w:val="(%5)"/>
      <w:lvlJc w:val="left"/>
      <w:pPr>
        <w:ind w:left="281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38" w:hanging="420"/>
      </w:pPr>
    </w:lvl>
    <w:lvl w:ilvl="6" w:tplc="0409000F" w:tentative="1">
      <w:start w:val="1"/>
      <w:numFmt w:val="decimal"/>
      <w:lvlText w:val="%7."/>
      <w:lvlJc w:val="left"/>
      <w:pPr>
        <w:ind w:left="3658" w:hanging="420"/>
      </w:pPr>
    </w:lvl>
    <w:lvl w:ilvl="7" w:tplc="04090017" w:tentative="1">
      <w:start w:val="1"/>
      <w:numFmt w:val="aiueoFullWidth"/>
      <w:lvlText w:val="(%8)"/>
      <w:lvlJc w:val="left"/>
      <w:pPr>
        <w:ind w:left="407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98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A1F"/>
    <w:rsid w:val="000117EF"/>
    <w:rsid w:val="000233F6"/>
    <w:rsid w:val="00025029"/>
    <w:rsid w:val="00054C76"/>
    <w:rsid w:val="00056B9D"/>
    <w:rsid w:val="0008686D"/>
    <w:rsid w:val="00091E53"/>
    <w:rsid w:val="000A5368"/>
    <w:rsid w:val="000D1F8B"/>
    <w:rsid w:val="00120DCE"/>
    <w:rsid w:val="00124378"/>
    <w:rsid w:val="001245A8"/>
    <w:rsid w:val="00126D6B"/>
    <w:rsid w:val="00134C93"/>
    <w:rsid w:val="001445D8"/>
    <w:rsid w:val="0014751A"/>
    <w:rsid w:val="00150557"/>
    <w:rsid w:val="00152D6E"/>
    <w:rsid w:val="00171830"/>
    <w:rsid w:val="001A08EE"/>
    <w:rsid w:val="001A7D5E"/>
    <w:rsid w:val="001C0B49"/>
    <w:rsid w:val="001D0035"/>
    <w:rsid w:val="002013F1"/>
    <w:rsid w:val="00203F7F"/>
    <w:rsid w:val="00211D28"/>
    <w:rsid w:val="002310EF"/>
    <w:rsid w:val="002431D9"/>
    <w:rsid w:val="00246F2E"/>
    <w:rsid w:val="00254C71"/>
    <w:rsid w:val="00262BE8"/>
    <w:rsid w:val="0026326F"/>
    <w:rsid w:val="00264BDD"/>
    <w:rsid w:val="00270E35"/>
    <w:rsid w:val="002736A2"/>
    <w:rsid w:val="002A2F95"/>
    <w:rsid w:val="002C33B4"/>
    <w:rsid w:val="002D0C56"/>
    <w:rsid w:val="002D3902"/>
    <w:rsid w:val="002D48ED"/>
    <w:rsid w:val="002D67D1"/>
    <w:rsid w:val="002E6AFF"/>
    <w:rsid w:val="00303DB3"/>
    <w:rsid w:val="00316FE1"/>
    <w:rsid w:val="003310F0"/>
    <w:rsid w:val="0033727B"/>
    <w:rsid w:val="00337874"/>
    <w:rsid w:val="0035229C"/>
    <w:rsid w:val="00356508"/>
    <w:rsid w:val="0037749B"/>
    <w:rsid w:val="003904E0"/>
    <w:rsid w:val="003A6799"/>
    <w:rsid w:val="003B2512"/>
    <w:rsid w:val="003C488C"/>
    <w:rsid w:val="003F23AA"/>
    <w:rsid w:val="003F2518"/>
    <w:rsid w:val="003F2D53"/>
    <w:rsid w:val="003F73FA"/>
    <w:rsid w:val="00400CC4"/>
    <w:rsid w:val="0041029F"/>
    <w:rsid w:val="00440580"/>
    <w:rsid w:val="00442B0A"/>
    <w:rsid w:val="00442D19"/>
    <w:rsid w:val="004455E3"/>
    <w:rsid w:val="00476247"/>
    <w:rsid w:val="004A773E"/>
    <w:rsid w:val="004C5632"/>
    <w:rsid w:val="004F1366"/>
    <w:rsid w:val="005053B7"/>
    <w:rsid w:val="00507D2D"/>
    <w:rsid w:val="00515F23"/>
    <w:rsid w:val="0054250E"/>
    <w:rsid w:val="00556795"/>
    <w:rsid w:val="005810FA"/>
    <w:rsid w:val="0058601C"/>
    <w:rsid w:val="005C6FD9"/>
    <w:rsid w:val="005D14FD"/>
    <w:rsid w:val="005D4A7F"/>
    <w:rsid w:val="005E0611"/>
    <w:rsid w:val="005E47D4"/>
    <w:rsid w:val="005F01B9"/>
    <w:rsid w:val="006111CC"/>
    <w:rsid w:val="0062399D"/>
    <w:rsid w:val="006328A7"/>
    <w:rsid w:val="00633795"/>
    <w:rsid w:val="0064339F"/>
    <w:rsid w:val="00670069"/>
    <w:rsid w:val="0067639B"/>
    <w:rsid w:val="0068294D"/>
    <w:rsid w:val="00690E1C"/>
    <w:rsid w:val="00695BF6"/>
    <w:rsid w:val="006A1918"/>
    <w:rsid w:val="006A2582"/>
    <w:rsid w:val="006A321F"/>
    <w:rsid w:val="006B3631"/>
    <w:rsid w:val="006C5D0D"/>
    <w:rsid w:val="006C7BDC"/>
    <w:rsid w:val="006D3F9B"/>
    <w:rsid w:val="006E7948"/>
    <w:rsid w:val="00712FED"/>
    <w:rsid w:val="00721FDA"/>
    <w:rsid w:val="00724B5A"/>
    <w:rsid w:val="007543CF"/>
    <w:rsid w:val="007646BB"/>
    <w:rsid w:val="00764B4E"/>
    <w:rsid w:val="0077042A"/>
    <w:rsid w:val="00770B98"/>
    <w:rsid w:val="007909B7"/>
    <w:rsid w:val="007A4CC6"/>
    <w:rsid w:val="007C07BF"/>
    <w:rsid w:val="007D7846"/>
    <w:rsid w:val="007E2BD4"/>
    <w:rsid w:val="007F1B96"/>
    <w:rsid w:val="00807432"/>
    <w:rsid w:val="00810ABB"/>
    <w:rsid w:val="0081371E"/>
    <w:rsid w:val="00863736"/>
    <w:rsid w:val="008639E7"/>
    <w:rsid w:val="00863C4E"/>
    <w:rsid w:val="008D2730"/>
    <w:rsid w:val="008D61A3"/>
    <w:rsid w:val="008D6B65"/>
    <w:rsid w:val="008E166C"/>
    <w:rsid w:val="008E1A1B"/>
    <w:rsid w:val="008E2388"/>
    <w:rsid w:val="00902522"/>
    <w:rsid w:val="009547DE"/>
    <w:rsid w:val="00956ECA"/>
    <w:rsid w:val="009602D6"/>
    <w:rsid w:val="009623B4"/>
    <w:rsid w:val="00973C6F"/>
    <w:rsid w:val="00986688"/>
    <w:rsid w:val="00990AFD"/>
    <w:rsid w:val="00993873"/>
    <w:rsid w:val="009A611C"/>
    <w:rsid w:val="009B004E"/>
    <w:rsid w:val="009B6433"/>
    <w:rsid w:val="009C0405"/>
    <w:rsid w:val="009D46F3"/>
    <w:rsid w:val="009D7854"/>
    <w:rsid w:val="009E6ABB"/>
    <w:rsid w:val="009F0717"/>
    <w:rsid w:val="00A027C5"/>
    <w:rsid w:val="00A0658E"/>
    <w:rsid w:val="00A132E9"/>
    <w:rsid w:val="00A16164"/>
    <w:rsid w:val="00A2003D"/>
    <w:rsid w:val="00A21078"/>
    <w:rsid w:val="00A40E98"/>
    <w:rsid w:val="00A4595F"/>
    <w:rsid w:val="00A47FFB"/>
    <w:rsid w:val="00A52C24"/>
    <w:rsid w:val="00A53793"/>
    <w:rsid w:val="00A55598"/>
    <w:rsid w:val="00A60089"/>
    <w:rsid w:val="00A64773"/>
    <w:rsid w:val="00A801FA"/>
    <w:rsid w:val="00A87817"/>
    <w:rsid w:val="00AB2C35"/>
    <w:rsid w:val="00AC4BBE"/>
    <w:rsid w:val="00AC7346"/>
    <w:rsid w:val="00AD15F0"/>
    <w:rsid w:val="00AD6197"/>
    <w:rsid w:val="00AD664E"/>
    <w:rsid w:val="00AD7765"/>
    <w:rsid w:val="00AE4E7F"/>
    <w:rsid w:val="00AF2968"/>
    <w:rsid w:val="00AF6E4B"/>
    <w:rsid w:val="00B005BA"/>
    <w:rsid w:val="00B07802"/>
    <w:rsid w:val="00B27907"/>
    <w:rsid w:val="00B4043C"/>
    <w:rsid w:val="00B40604"/>
    <w:rsid w:val="00B45E4B"/>
    <w:rsid w:val="00B533AC"/>
    <w:rsid w:val="00B55CDF"/>
    <w:rsid w:val="00B662CB"/>
    <w:rsid w:val="00B86C1A"/>
    <w:rsid w:val="00B9657B"/>
    <w:rsid w:val="00BA1F69"/>
    <w:rsid w:val="00BA4273"/>
    <w:rsid w:val="00BA7CFE"/>
    <w:rsid w:val="00BC0D57"/>
    <w:rsid w:val="00BC2EE9"/>
    <w:rsid w:val="00BC6C4F"/>
    <w:rsid w:val="00BD2927"/>
    <w:rsid w:val="00BD4674"/>
    <w:rsid w:val="00BE5512"/>
    <w:rsid w:val="00BF13A2"/>
    <w:rsid w:val="00BF5FC2"/>
    <w:rsid w:val="00C01B51"/>
    <w:rsid w:val="00C03285"/>
    <w:rsid w:val="00C133CD"/>
    <w:rsid w:val="00C14CC6"/>
    <w:rsid w:val="00C22D97"/>
    <w:rsid w:val="00C32684"/>
    <w:rsid w:val="00C47332"/>
    <w:rsid w:val="00C52317"/>
    <w:rsid w:val="00C5465A"/>
    <w:rsid w:val="00C607CE"/>
    <w:rsid w:val="00C64CE5"/>
    <w:rsid w:val="00C7310A"/>
    <w:rsid w:val="00C8588E"/>
    <w:rsid w:val="00C9503E"/>
    <w:rsid w:val="00CC17C0"/>
    <w:rsid w:val="00CD7120"/>
    <w:rsid w:val="00CF1DA6"/>
    <w:rsid w:val="00D015CA"/>
    <w:rsid w:val="00D02A1F"/>
    <w:rsid w:val="00D24026"/>
    <w:rsid w:val="00D267BC"/>
    <w:rsid w:val="00D40B0F"/>
    <w:rsid w:val="00D53C2C"/>
    <w:rsid w:val="00D54495"/>
    <w:rsid w:val="00D86AC8"/>
    <w:rsid w:val="00D97E54"/>
    <w:rsid w:val="00DA0C02"/>
    <w:rsid w:val="00DA2ECE"/>
    <w:rsid w:val="00DB29C4"/>
    <w:rsid w:val="00DB6391"/>
    <w:rsid w:val="00DC1BF1"/>
    <w:rsid w:val="00DC6913"/>
    <w:rsid w:val="00E006C2"/>
    <w:rsid w:val="00E1645A"/>
    <w:rsid w:val="00E206C6"/>
    <w:rsid w:val="00E42933"/>
    <w:rsid w:val="00EA23E6"/>
    <w:rsid w:val="00EB18C4"/>
    <w:rsid w:val="00EC7B7C"/>
    <w:rsid w:val="00ED5CB5"/>
    <w:rsid w:val="00ED69A4"/>
    <w:rsid w:val="00ED7634"/>
    <w:rsid w:val="00EE04FB"/>
    <w:rsid w:val="00F132EE"/>
    <w:rsid w:val="00F144F0"/>
    <w:rsid w:val="00F36CE6"/>
    <w:rsid w:val="00F42256"/>
    <w:rsid w:val="00F57ECE"/>
    <w:rsid w:val="00F608EC"/>
    <w:rsid w:val="00F61F1A"/>
    <w:rsid w:val="00F9575E"/>
    <w:rsid w:val="00F95C1B"/>
    <w:rsid w:val="00FA0559"/>
    <w:rsid w:val="00FB6657"/>
    <w:rsid w:val="00FB7084"/>
    <w:rsid w:val="00FB7C42"/>
    <w:rsid w:val="00FD6A57"/>
    <w:rsid w:val="00FD6DBB"/>
    <w:rsid w:val="00FE002A"/>
    <w:rsid w:val="00FE3E57"/>
    <w:rsid w:val="00FF6F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D7120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D7120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F57E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F57EC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7">
    <w:name w:val="Strong"/>
    <w:basedOn w:val="a0"/>
    <w:uiPriority w:val="22"/>
    <w:qFormat/>
    <w:rsid w:val="00F144F0"/>
    <w:rPr>
      <w:b/>
      <w:bCs/>
    </w:rPr>
  </w:style>
  <w:style w:type="paragraph" w:styleId="a8">
    <w:name w:val="List Paragraph"/>
    <w:basedOn w:val="a"/>
    <w:uiPriority w:val="34"/>
    <w:qFormat/>
    <w:rsid w:val="003B2512"/>
    <w:pPr>
      <w:ind w:leftChars="400" w:left="840"/>
    </w:pPr>
  </w:style>
  <w:style w:type="character" w:styleId="a9">
    <w:name w:val="Hyperlink"/>
    <w:basedOn w:val="a0"/>
    <w:rsid w:val="00025029"/>
    <w:rPr>
      <w:color w:val="0000FF" w:themeColor="hyperlink"/>
      <w:u w:val="single"/>
    </w:rPr>
  </w:style>
  <w:style w:type="paragraph" w:styleId="aa">
    <w:name w:val="Revision"/>
    <w:hidden/>
    <w:uiPriority w:val="99"/>
    <w:semiHidden/>
    <w:rsid w:val="00400CC4"/>
    <w:rPr>
      <w:kern w:val="2"/>
      <w:sz w:val="21"/>
      <w:szCs w:val="24"/>
    </w:rPr>
  </w:style>
  <w:style w:type="table" w:styleId="ab">
    <w:name w:val="Table Grid"/>
    <w:basedOn w:val="a1"/>
    <w:rsid w:val="00201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uiPriority w:val="99"/>
    <w:unhideWhenUsed/>
    <w:rsid w:val="00A55598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d">
    <w:name w:val="書式なし (文字)"/>
    <w:basedOn w:val="a0"/>
    <w:link w:val="ac"/>
    <w:uiPriority w:val="99"/>
    <w:rsid w:val="00A55598"/>
    <w:rPr>
      <w:rFonts w:ascii="ＭＳ ゴシック" w:eastAsia="ＭＳ ゴシック" w:hAnsi="ＭＳ ゴシック" w:cs="ＭＳ Ｐゴシック"/>
    </w:rPr>
  </w:style>
  <w:style w:type="character" w:styleId="ae">
    <w:name w:val="FollowedHyperlink"/>
    <w:basedOn w:val="a0"/>
    <w:rsid w:val="00FA05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D7120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D7120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sid w:val="00F57E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rsid w:val="00F57ECE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7">
    <w:name w:val="Strong"/>
    <w:basedOn w:val="a0"/>
    <w:uiPriority w:val="22"/>
    <w:qFormat/>
    <w:rsid w:val="00F144F0"/>
    <w:rPr>
      <w:b/>
      <w:bCs/>
    </w:rPr>
  </w:style>
  <w:style w:type="paragraph" w:styleId="a8">
    <w:name w:val="List Paragraph"/>
    <w:basedOn w:val="a"/>
    <w:uiPriority w:val="34"/>
    <w:qFormat/>
    <w:rsid w:val="003B2512"/>
    <w:pPr>
      <w:ind w:leftChars="400" w:left="840"/>
    </w:pPr>
  </w:style>
  <w:style w:type="character" w:styleId="a9">
    <w:name w:val="Hyperlink"/>
    <w:basedOn w:val="a0"/>
    <w:rsid w:val="00025029"/>
    <w:rPr>
      <w:color w:val="0000FF" w:themeColor="hyperlink"/>
      <w:u w:val="single"/>
    </w:rPr>
  </w:style>
  <w:style w:type="paragraph" w:styleId="aa">
    <w:name w:val="Revision"/>
    <w:hidden/>
    <w:uiPriority w:val="99"/>
    <w:semiHidden/>
    <w:rsid w:val="00400CC4"/>
    <w:rPr>
      <w:kern w:val="2"/>
      <w:sz w:val="21"/>
      <w:szCs w:val="24"/>
    </w:rPr>
  </w:style>
  <w:style w:type="table" w:styleId="ab">
    <w:name w:val="Table Grid"/>
    <w:basedOn w:val="a1"/>
    <w:rsid w:val="002013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Plain Text"/>
    <w:basedOn w:val="a"/>
    <w:link w:val="ad"/>
    <w:uiPriority w:val="99"/>
    <w:unhideWhenUsed/>
    <w:rsid w:val="00A55598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d">
    <w:name w:val="書式なし (文字)"/>
    <w:basedOn w:val="a0"/>
    <w:link w:val="ac"/>
    <w:uiPriority w:val="99"/>
    <w:rsid w:val="00A55598"/>
    <w:rPr>
      <w:rFonts w:ascii="ＭＳ ゴシック" w:eastAsia="ＭＳ ゴシック" w:hAnsi="ＭＳ ゴシック" w:cs="ＭＳ Ｐゴシック"/>
    </w:rPr>
  </w:style>
  <w:style w:type="character" w:styleId="ae">
    <w:name w:val="FollowedHyperlink"/>
    <w:basedOn w:val="a0"/>
    <w:rsid w:val="00FA05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75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8276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87829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single" w:sz="6" w:space="4" w:color="CCCBC9"/>
                                <w:left w:val="single" w:sz="6" w:space="8" w:color="CCCBC9"/>
                                <w:bottom w:val="single" w:sz="6" w:space="4" w:color="CCCBC9"/>
                                <w:right w:val="single" w:sz="6" w:space="8" w:color="CCCBC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8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eminar@cieej.or.j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ortium.or.jp/about-cp-kyoto/access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nemoto\Local%20Settings\Temporary%20Internet%20Files\Content.IE5\4AV9EGZ2\&#12481;&#12521;&#12471;TOEFL_1p&#12398;&#12415;%5b1%5d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027F8-3B09-45C8-90BB-EA7F525E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チラシTOEFL_1pのみ[1]</Template>
  <TotalTime>0</TotalTime>
  <Pages>1</Pages>
  <Words>700</Words>
  <Characters>420</Characters>
  <Application>Microsoft Office Word</Application>
  <DocSecurity>4</DocSecurity>
  <Lines>3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NEMOTO Hitoshi</dc:creator>
  <cp:lastModifiedBy>塩野　敬子</cp:lastModifiedBy>
  <cp:revision>2</cp:revision>
  <cp:lastPrinted>2015-10-06T03:59:00Z</cp:lastPrinted>
  <dcterms:created xsi:type="dcterms:W3CDTF">2016-05-18T06:24:00Z</dcterms:created>
  <dcterms:modified xsi:type="dcterms:W3CDTF">2016-05-18T06:24:00Z</dcterms:modified>
</cp:coreProperties>
</file>